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1FE" w:rsidRDefault="00AE11F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7385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42596742" r:id="rId8"/>
        </w:object>
      </w:r>
    </w:p>
    <w:p w:rsidR="00AE11FE" w:rsidRDefault="00AE11F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E11FE" w:rsidRDefault="00AE11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E11FE" w:rsidRDefault="00AE11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E11FE" w:rsidRDefault="00AE11F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E11FE" w:rsidRDefault="00AE11F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E11FE" w:rsidRDefault="00AE11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E11FE" w:rsidRDefault="00AE11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E11FE" w:rsidRDefault="00AE11FE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AE11FE" w:rsidRDefault="00AE11F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м. Кіцмань                                                       </w:t>
      </w:r>
      <w:r w:rsidRPr="00A94A8F">
        <w:rPr>
          <w:rFonts w:ascii="Times New Roman" w:hAnsi="Times New Roman"/>
          <w:b/>
          <w:szCs w:val="24"/>
        </w:rPr>
        <w:t>№ 131/4</w:t>
      </w:r>
    </w:p>
    <w:p w:rsidR="00AE11FE" w:rsidRPr="00A461C0" w:rsidRDefault="00AE11FE" w:rsidP="00EE1455">
      <w:pPr>
        <w:pStyle w:val="Normal2"/>
        <w:rPr>
          <w:rFonts w:ascii="Times New Roman" w:hAnsi="Times New Roman"/>
          <w:b/>
          <w:szCs w:val="24"/>
        </w:rPr>
      </w:pPr>
    </w:p>
    <w:p w:rsidR="00AE11FE" w:rsidRDefault="00AE11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35B58">
        <w:rPr>
          <w:rFonts w:ascii="Times New Roman" w:hAnsi="Times New Roman"/>
          <w:b/>
          <w:lang w:val="uk-UA"/>
        </w:rPr>
        <w:t xml:space="preserve">Про надання дозволу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 влаштування до </w:t>
      </w:r>
    </w:p>
    <w:p w:rsidR="00AE11FE" w:rsidRDefault="00AE11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Петричанського психоневрологічного</w:t>
      </w:r>
    </w:p>
    <w:p w:rsidR="00AE11FE" w:rsidRDefault="00AE11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будинку інтернату недієздатної гр.ОСОБА 1</w:t>
      </w:r>
    </w:p>
    <w:p w:rsidR="00AE11FE" w:rsidRDefault="00AE11F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 якої являється гр.ОСОБА 2</w:t>
      </w:r>
    </w:p>
    <w:p w:rsidR="00AE11FE" w:rsidRPr="00A461C0" w:rsidRDefault="00AE11F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E11FE" w:rsidRDefault="00AE11F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№183 від 13.03.2026р. гр.ОСОБА 2 про надання дозволу на влаштування до Петричанського психоневрологічного будинку інтернату недієздатної гр.ОСОБА 1,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17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AE11FE" w:rsidRPr="00D90582" w:rsidRDefault="00AE11F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AE11FE" w:rsidRDefault="00AE11F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Надати дозвіл гр.ОСОБА 2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влаштування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до Петричанського психоневрологічного будинку інтернату недієздатної гр.ОСОБА 1 1969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вул.АДРЕСА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AE11FE" w:rsidRDefault="00AE11FE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керуючу справами (секретара) виконавчого комітету Ярославу РАКОВІЦУ .</w:t>
      </w:r>
    </w:p>
    <w:p w:rsidR="00AE11FE" w:rsidRPr="00FF39D7" w:rsidRDefault="00AE11FE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AE11FE" w:rsidRDefault="00AE11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:rsidR="00AE11FE" w:rsidRPr="006E1E18" w:rsidRDefault="00AE11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E11FE" w:rsidRDefault="00AE11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11FE" w:rsidRDefault="00AE11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11FE" w:rsidRDefault="00AE11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11FE" w:rsidRPr="00AB1F9E" w:rsidRDefault="00AE11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E11FE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1FE" w:rsidRDefault="00AE11FE" w:rsidP="00EE1455">
      <w:pPr>
        <w:spacing w:after="0" w:line="240" w:lineRule="auto"/>
      </w:pPr>
      <w:r>
        <w:separator/>
      </w:r>
    </w:p>
  </w:endnote>
  <w:endnote w:type="continuationSeparator" w:id="0">
    <w:p w:rsidR="00AE11FE" w:rsidRDefault="00AE11F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1FE" w:rsidRDefault="00AE11FE" w:rsidP="00EE1455">
      <w:pPr>
        <w:spacing w:after="0" w:line="240" w:lineRule="auto"/>
      </w:pPr>
      <w:r>
        <w:separator/>
      </w:r>
    </w:p>
  </w:footnote>
  <w:footnote w:type="continuationSeparator" w:id="0">
    <w:p w:rsidR="00AE11FE" w:rsidRDefault="00AE11F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16D40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B6CC7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3B9E"/>
    <w:rsid w:val="005B7BDC"/>
    <w:rsid w:val="005C11B5"/>
    <w:rsid w:val="005C2DB9"/>
    <w:rsid w:val="005C5823"/>
    <w:rsid w:val="005C5A2D"/>
    <w:rsid w:val="005C6DFF"/>
    <w:rsid w:val="005C74B0"/>
    <w:rsid w:val="005D40C1"/>
    <w:rsid w:val="005D4BE4"/>
    <w:rsid w:val="005D5CD4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15DCB"/>
    <w:rsid w:val="00620BC1"/>
    <w:rsid w:val="00622D10"/>
    <w:rsid w:val="006253A3"/>
    <w:rsid w:val="00626DC1"/>
    <w:rsid w:val="00633797"/>
    <w:rsid w:val="00650023"/>
    <w:rsid w:val="006539B1"/>
    <w:rsid w:val="006541E5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337FE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A5E5C"/>
    <w:rsid w:val="007A7CA3"/>
    <w:rsid w:val="007B22D0"/>
    <w:rsid w:val="007B38F9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02C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E7F6A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A8F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11FE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5810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5B58"/>
    <w:rsid w:val="00D364CE"/>
    <w:rsid w:val="00D40E12"/>
    <w:rsid w:val="00D41FE1"/>
    <w:rsid w:val="00D42F85"/>
    <w:rsid w:val="00D45A7C"/>
    <w:rsid w:val="00D507A6"/>
    <w:rsid w:val="00D5764B"/>
    <w:rsid w:val="00D67681"/>
    <w:rsid w:val="00D73857"/>
    <w:rsid w:val="00D77255"/>
    <w:rsid w:val="00D77F08"/>
    <w:rsid w:val="00D877EF"/>
    <w:rsid w:val="00D90582"/>
    <w:rsid w:val="00D927B7"/>
    <w:rsid w:val="00DA187A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25EA"/>
    <w:rsid w:val="00E953B4"/>
    <w:rsid w:val="00EA07A2"/>
    <w:rsid w:val="00EA6322"/>
    <w:rsid w:val="00EB0603"/>
    <w:rsid w:val="00EB5990"/>
    <w:rsid w:val="00EB6CEC"/>
    <w:rsid w:val="00EC01A6"/>
    <w:rsid w:val="00EC0E7D"/>
    <w:rsid w:val="00EC12D4"/>
    <w:rsid w:val="00EC7D14"/>
    <w:rsid w:val="00ED7684"/>
    <w:rsid w:val="00EE1455"/>
    <w:rsid w:val="00EE483B"/>
    <w:rsid w:val="00EE4AA7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35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330</Words>
  <Characters>1885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2026-05-15T07:53:00Z</cp:lastPrinted>
  <dcterms:created xsi:type="dcterms:W3CDTF">2026-04-22T05:29:00Z</dcterms:created>
  <dcterms:modified xsi:type="dcterms:W3CDTF">2026-06-10T08:39:00Z</dcterms:modified>
</cp:coreProperties>
</file>