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6DC" w:rsidRDefault="00BA56DC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11537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42595763" r:id="rId8"/>
        </w:object>
      </w:r>
    </w:p>
    <w:p w:rsidR="00BA56DC" w:rsidRDefault="00BA56DC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A56DC" w:rsidRDefault="00BA56D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A56DC" w:rsidRDefault="00BA56D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A56DC" w:rsidRDefault="00BA56DC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A56DC" w:rsidRDefault="00BA56DC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A56DC" w:rsidRDefault="00BA56D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BA56DC" w:rsidRDefault="00BA56D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A56DC" w:rsidRDefault="00BA56DC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BA56DC" w:rsidRDefault="00BA56DC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травня 2026                                           м. Кіцмань                                                         </w:t>
      </w:r>
      <w:r w:rsidRPr="004928DF">
        <w:rPr>
          <w:rFonts w:ascii="Times New Roman" w:hAnsi="Times New Roman"/>
          <w:b/>
          <w:szCs w:val="24"/>
        </w:rPr>
        <w:t>№ 130/4</w:t>
      </w:r>
    </w:p>
    <w:p w:rsidR="00BA56DC" w:rsidRPr="00A461C0" w:rsidRDefault="00BA56DC" w:rsidP="00EE1455">
      <w:pPr>
        <w:pStyle w:val="Normal2"/>
        <w:rPr>
          <w:rFonts w:ascii="Times New Roman" w:hAnsi="Times New Roman"/>
          <w:b/>
          <w:szCs w:val="24"/>
        </w:rPr>
      </w:pPr>
    </w:p>
    <w:p w:rsidR="00BA56DC" w:rsidRDefault="00BA56DC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BA56DC" w:rsidRDefault="00BA56D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BA56DC" w:rsidRDefault="00BA56D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BA56DC" w:rsidRPr="00014663" w:rsidRDefault="00BA56D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BA56DC" w:rsidRPr="00A461C0" w:rsidRDefault="00BA56DC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A56DC" w:rsidRDefault="00BA56DC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№461 від 16.03.2026р. гр.ОСОБА 1 про доцільність призначення його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17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BA56DC" w:rsidRPr="00D90582" w:rsidRDefault="00BA56DC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BA56DC" w:rsidRDefault="00BA56DC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пров.АДРЕСА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який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пров.АДРЕСА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BA56DC" w:rsidRPr="00FF39D7" w:rsidRDefault="00BA56DC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.,  у випадку визнання його судом недієздатним.</w:t>
      </w:r>
    </w:p>
    <w:p w:rsidR="00BA56DC" w:rsidRDefault="00BA56DC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РАКОВІЦУ.</w:t>
      </w:r>
    </w:p>
    <w:p w:rsidR="00BA56DC" w:rsidRPr="00FF39D7" w:rsidRDefault="00BA56DC" w:rsidP="00B57E40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BA56DC" w:rsidRDefault="00BA56DC" w:rsidP="00793241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BA56DC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6DC" w:rsidRDefault="00BA56DC" w:rsidP="00EE1455">
      <w:pPr>
        <w:spacing w:after="0" w:line="240" w:lineRule="auto"/>
      </w:pPr>
      <w:r>
        <w:separator/>
      </w:r>
    </w:p>
  </w:endnote>
  <w:endnote w:type="continuationSeparator" w:id="0">
    <w:p w:rsidR="00BA56DC" w:rsidRDefault="00BA56D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6DC" w:rsidRDefault="00BA56DC" w:rsidP="00EE1455">
      <w:pPr>
        <w:spacing w:after="0" w:line="240" w:lineRule="auto"/>
      </w:pPr>
      <w:r>
        <w:separator/>
      </w:r>
    </w:p>
  </w:footnote>
  <w:footnote w:type="continuationSeparator" w:id="0">
    <w:p w:rsidR="00BA56DC" w:rsidRDefault="00BA56D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28DF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258"/>
    <w:rsid w:val="005D4BE4"/>
    <w:rsid w:val="005D79BC"/>
    <w:rsid w:val="005E17E6"/>
    <w:rsid w:val="005E571D"/>
    <w:rsid w:val="005E7849"/>
    <w:rsid w:val="005F4DDF"/>
    <w:rsid w:val="00602142"/>
    <w:rsid w:val="00603EBB"/>
    <w:rsid w:val="00604203"/>
    <w:rsid w:val="006064C2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A3699"/>
    <w:rsid w:val="006A3B50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3241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11537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96CF4"/>
    <w:rsid w:val="00BA1E7C"/>
    <w:rsid w:val="00BA510E"/>
    <w:rsid w:val="00BA56DC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0F65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19C7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05F7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A6755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2450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3F41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82A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86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379</Words>
  <Characters>2165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2024-12-11T14:18:00Z</cp:lastPrinted>
  <dcterms:created xsi:type="dcterms:W3CDTF">2026-04-22T05:28:00Z</dcterms:created>
  <dcterms:modified xsi:type="dcterms:W3CDTF">2026-06-10T08:23:00Z</dcterms:modified>
</cp:coreProperties>
</file>