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0DC" w:rsidRDefault="00A770DC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1905412" r:id="rId6"/>
        </w:object>
      </w:r>
    </w:p>
    <w:p w:rsidR="00A770DC" w:rsidRPr="005555FB" w:rsidRDefault="00A770DC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A770DC" w:rsidRPr="005555FB" w:rsidRDefault="00A770DC" w:rsidP="00E345D2">
      <w:pPr>
        <w:pStyle w:val="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A770DC" w:rsidRPr="005555FB" w:rsidRDefault="00A770DC" w:rsidP="00E345D2">
      <w:pPr>
        <w:pStyle w:val="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A770DC" w:rsidRPr="005555FB" w:rsidRDefault="00A770DC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A770DC" w:rsidRPr="005555FB" w:rsidRDefault="00A770DC" w:rsidP="00E345D2">
      <w:pPr>
        <w:pStyle w:val="1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70DC" w:rsidRPr="005555FB" w:rsidRDefault="00A770DC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A770DC" w:rsidRPr="005555FB" w:rsidRDefault="00A770DC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травня </w:t>
      </w:r>
      <w:r w:rsidRPr="005555F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м. Кіцмань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E67C6">
        <w:rPr>
          <w:rFonts w:ascii="Times New Roman" w:hAnsi="Times New Roman" w:cs="Times New Roman"/>
          <w:b/>
          <w:sz w:val="24"/>
          <w:szCs w:val="24"/>
        </w:rPr>
        <w:t>№  211/5</w:t>
      </w: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0DC" w:rsidRPr="005555FB" w:rsidRDefault="00A770DC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Кіцманської міської ради Чернівецького району Чернівецької області про присвоєння  адрес</w:t>
      </w:r>
      <w:r>
        <w:rPr>
          <w:rFonts w:ascii="Times New Roman" w:hAnsi="Times New Roman" w:cs="Times New Roman"/>
          <w:b/>
          <w:sz w:val="24"/>
          <w:szCs w:val="24"/>
        </w:rPr>
        <w:t>и</w:t>
      </w: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0DC" w:rsidRDefault="00A770DC" w:rsidP="00E345D2">
      <w:pPr>
        <w:pStyle w:val="1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555FB">
        <w:rPr>
          <w:rFonts w:ascii="Times New Roman" w:hAnsi="Times New Roman" w:cs="Times New Roman"/>
          <w:sz w:val="24"/>
          <w:szCs w:val="24"/>
        </w:rPr>
        <w:t>-26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5555FB">
        <w:rPr>
          <w:rFonts w:ascii="Times New Roman" w:hAnsi="Times New Roman" w:cs="Times New Roman"/>
          <w:sz w:val="24"/>
          <w:szCs w:val="24"/>
        </w:rPr>
        <w:t xml:space="preserve">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5FB">
        <w:rPr>
          <w:rFonts w:ascii="Times New Roman" w:hAnsi="Times New Roman" w:cs="Times New Roman"/>
          <w:sz w:val="24"/>
          <w:szCs w:val="24"/>
        </w:rPr>
        <w:t>громади,  виконавчий комітет міської ради</w:t>
      </w:r>
    </w:p>
    <w:p w:rsidR="00A770DC" w:rsidRPr="005555FB" w:rsidRDefault="00A770DC" w:rsidP="00E345D2">
      <w:pPr>
        <w:pStyle w:val="1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70DC" w:rsidRDefault="00A770DC" w:rsidP="00E345D2">
      <w:pPr>
        <w:pStyle w:val="1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A770DC" w:rsidRDefault="00A770DC" w:rsidP="00E45420">
      <w:pPr>
        <w:pStyle w:val="1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45420">
        <w:rPr>
          <w:rFonts w:ascii="Times New Roman" w:hAnsi="Times New Roman" w:cs="Times New Roman"/>
          <w:sz w:val="24"/>
          <w:szCs w:val="24"/>
        </w:rPr>
        <w:t>Затвердити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70DC" w:rsidRDefault="00A770DC" w:rsidP="00E45420">
      <w:pPr>
        <w:pStyle w:val="1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90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04.05.</w:t>
      </w:r>
      <w:r w:rsidRPr="00E45420">
        <w:rPr>
          <w:rFonts w:ascii="Times New Roman" w:hAnsi="Times New Roman" w:cs="Times New Roman"/>
          <w:sz w:val="24"/>
          <w:szCs w:val="24"/>
        </w:rPr>
        <w:t xml:space="preserve">2026 року «Про присвоєння поштової адреси»; </w:t>
      </w:r>
      <w:r w:rsidRPr="00E45420">
        <w:rPr>
          <w:rFonts w:ascii="Times New Roman" w:hAnsi="Times New Roman" w:cs="Times New Roman"/>
          <w:color w:val="FFFFFF"/>
          <w:sz w:val="24"/>
          <w:szCs w:val="24"/>
        </w:rPr>
        <w:t>(</w:t>
      </w:r>
    </w:p>
    <w:p w:rsidR="00A770DC" w:rsidRDefault="00A770DC" w:rsidP="00716488">
      <w:pPr>
        <w:pStyle w:val="1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91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05.05.</w:t>
      </w:r>
      <w:r w:rsidRPr="00E45420">
        <w:rPr>
          <w:rFonts w:ascii="Times New Roman" w:hAnsi="Times New Roman" w:cs="Times New Roman"/>
          <w:sz w:val="24"/>
          <w:szCs w:val="24"/>
        </w:rPr>
        <w:t>2026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770DC" w:rsidRDefault="00A770DC" w:rsidP="00716488">
      <w:pPr>
        <w:pStyle w:val="1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22.05.</w:t>
      </w:r>
      <w:r w:rsidRPr="00E45420">
        <w:rPr>
          <w:rFonts w:ascii="Times New Roman" w:hAnsi="Times New Roman" w:cs="Times New Roman"/>
          <w:sz w:val="24"/>
          <w:szCs w:val="24"/>
        </w:rPr>
        <w:t>2026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70DC" w:rsidRDefault="00A770DC" w:rsidP="00E45420">
      <w:pPr>
        <w:pStyle w:val="1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A770DC" w:rsidRPr="005555FB" w:rsidRDefault="00A770DC" w:rsidP="00E45420">
      <w:pPr>
        <w:pStyle w:val="1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555FB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70DC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70DC" w:rsidRPr="005555FB" w:rsidRDefault="00A770DC" w:rsidP="00E345D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Секретар міської ради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    Іван СЕМЕНЮК</w:t>
      </w:r>
    </w:p>
    <w:sectPr w:rsidR="00A770DC" w:rsidRPr="005555FB" w:rsidSect="006E67C6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217FA"/>
    <w:rsid w:val="00131A97"/>
    <w:rsid w:val="001722E8"/>
    <w:rsid w:val="0019109C"/>
    <w:rsid w:val="001D1B6B"/>
    <w:rsid w:val="001D4A35"/>
    <w:rsid w:val="001D6DC3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3649E"/>
    <w:rsid w:val="00351C64"/>
    <w:rsid w:val="003B3E2D"/>
    <w:rsid w:val="004353B3"/>
    <w:rsid w:val="004604C7"/>
    <w:rsid w:val="00460C77"/>
    <w:rsid w:val="00467FE2"/>
    <w:rsid w:val="004A37DA"/>
    <w:rsid w:val="004E36FE"/>
    <w:rsid w:val="004F3EFD"/>
    <w:rsid w:val="0050289F"/>
    <w:rsid w:val="005555FB"/>
    <w:rsid w:val="00580A57"/>
    <w:rsid w:val="005F0A67"/>
    <w:rsid w:val="00641690"/>
    <w:rsid w:val="00656DC4"/>
    <w:rsid w:val="006B745D"/>
    <w:rsid w:val="006E67C6"/>
    <w:rsid w:val="006F2CFA"/>
    <w:rsid w:val="00716488"/>
    <w:rsid w:val="00732188"/>
    <w:rsid w:val="00776B0D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71813"/>
    <w:rsid w:val="00977CAB"/>
    <w:rsid w:val="009B593F"/>
    <w:rsid w:val="00A0758A"/>
    <w:rsid w:val="00A24948"/>
    <w:rsid w:val="00A770DC"/>
    <w:rsid w:val="00A95974"/>
    <w:rsid w:val="00B14967"/>
    <w:rsid w:val="00B25593"/>
    <w:rsid w:val="00B34730"/>
    <w:rsid w:val="00B54F7F"/>
    <w:rsid w:val="00C73872"/>
    <w:rsid w:val="00C919C0"/>
    <w:rsid w:val="00C9272E"/>
    <w:rsid w:val="00CA1C4C"/>
    <w:rsid w:val="00CE6621"/>
    <w:rsid w:val="00CF58AE"/>
    <w:rsid w:val="00CF66EC"/>
    <w:rsid w:val="00D15753"/>
    <w:rsid w:val="00D443DA"/>
    <w:rsid w:val="00D73BEA"/>
    <w:rsid w:val="00DA5607"/>
    <w:rsid w:val="00DC279B"/>
    <w:rsid w:val="00DD74E5"/>
    <w:rsid w:val="00E345D2"/>
    <w:rsid w:val="00E45420"/>
    <w:rsid w:val="00E930FC"/>
    <w:rsid w:val="00EB6DDD"/>
    <w:rsid w:val="00EC732A"/>
    <w:rsid w:val="00EE492D"/>
    <w:rsid w:val="00EF00DC"/>
    <w:rsid w:val="00EF76DC"/>
    <w:rsid w:val="00F2076E"/>
    <w:rsid w:val="00F60072"/>
    <w:rsid w:val="00F63BC1"/>
    <w:rsid w:val="00F71D37"/>
    <w:rsid w:val="00FB4DF4"/>
    <w:rsid w:val="00FB7602"/>
    <w:rsid w:val="00FC2CA5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1"/>
    <w:next w:val="1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663D"/>
    <w:rPr>
      <w:rFonts w:asciiTheme="majorHAnsi" w:eastAsiaTheme="majorEastAsia" w:hAnsiTheme="majorHAnsi" w:cstheme="majorBidi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63D"/>
    <w:rPr>
      <w:rFonts w:asciiTheme="majorHAnsi" w:eastAsiaTheme="majorEastAsia" w:hAnsiTheme="majorHAnsi" w:cstheme="majorBidi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63D"/>
    <w:rPr>
      <w:rFonts w:asciiTheme="majorHAnsi" w:eastAsiaTheme="majorEastAsia" w:hAnsiTheme="majorHAnsi" w:cstheme="majorBidi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663D"/>
    <w:rPr>
      <w:rFonts w:asciiTheme="minorHAnsi" w:eastAsiaTheme="minorEastAsia" w:hAnsiTheme="minorHAnsi" w:cstheme="minorBidi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663D"/>
    <w:rPr>
      <w:rFonts w:asciiTheme="minorHAnsi" w:eastAsiaTheme="minorEastAsia" w:hAnsiTheme="minorHAnsi" w:cstheme="minorBidi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663D"/>
    <w:rPr>
      <w:rFonts w:asciiTheme="minorHAnsi" w:eastAsiaTheme="minorEastAsia" w:hAnsiTheme="minorHAnsi" w:cstheme="minorBidi"/>
      <w:b/>
      <w:bCs/>
      <w:lang w:val="uk-UA" w:eastAsia="uk-UA"/>
    </w:rPr>
  </w:style>
  <w:style w:type="paragraph" w:customStyle="1" w:styleId="1">
    <w:name w:val="Обычный1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4663D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1"/>
    <w:next w:val="1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4663D"/>
    <w:rPr>
      <w:rFonts w:asciiTheme="majorHAnsi" w:eastAsiaTheme="majorEastAsia" w:hAnsiTheme="majorHAnsi" w:cstheme="majorBidi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46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246</Words>
  <Characters>1404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kravchuk</dc:creator>
  <cp:keywords/>
  <dc:description/>
  <cp:lastModifiedBy>пк</cp:lastModifiedBy>
  <cp:revision>6</cp:revision>
  <cp:lastPrinted>2026-02-06T11:52:00Z</cp:lastPrinted>
  <dcterms:created xsi:type="dcterms:W3CDTF">2026-05-08T12:06:00Z</dcterms:created>
  <dcterms:modified xsi:type="dcterms:W3CDTF">2026-06-02T08:37:00Z</dcterms:modified>
</cp:coreProperties>
</file>