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61E7C" w:rsidRDefault="00061E7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A502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42435434" r:id="rId6"/>
        </w:object>
      </w:r>
    </w:p>
    <w:p w:rsidR="00061E7C" w:rsidRDefault="00061E7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61E7C" w:rsidRDefault="00061E7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61E7C" w:rsidRDefault="00061E7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61E7C" w:rsidRDefault="00061E7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61E7C" w:rsidRDefault="00061E7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61E7C" w:rsidRDefault="00061E7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61E7C" w:rsidRDefault="00061E7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61E7C" w:rsidRDefault="00061E7C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061E7C" w:rsidRDefault="00061E7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27 травня 2026                                         м. Кіцмань                                                       </w:t>
      </w:r>
      <w:r w:rsidRPr="00DE21CD">
        <w:rPr>
          <w:rFonts w:ascii="Times New Roman" w:hAnsi="Times New Roman"/>
          <w:b/>
          <w:szCs w:val="24"/>
        </w:rPr>
        <w:t>№ 196/5</w:t>
      </w:r>
    </w:p>
    <w:p w:rsidR="00061E7C" w:rsidRDefault="00061E7C" w:rsidP="00180B81">
      <w:pPr>
        <w:pStyle w:val="Normal2"/>
        <w:rPr>
          <w:rFonts w:ascii="Times New Roman" w:hAnsi="Times New Roman"/>
          <w:b/>
          <w:szCs w:val="24"/>
        </w:rPr>
      </w:pPr>
    </w:p>
    <w:p w:rsidR="00061E7C" w:rsidRDefault="00061E7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10B50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610B50">
        <w:rPr>
          <w:b/>
          <w:sz w:val="24"/>
          <w:szCs w:val="24"/>
          <w:lang w:val="uk-UA"/>
        </w:rPr>
        <w:t xml:space="preserve">допомоги </w:t>
      </w:r>
    </w:p>
    <w:p w:rsidR="00061E7C" w:rsidRPr="003B408E" w:rsidRDefault="00061E7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Фівчуку Миколі Георгійовичу</w:t>
      </w:r>
    </w:p>
    <w:p w:rsidR="00061E7C" w:rsidRDefault="00061E7C" w:rsidP="008D785D">
      <w:pPr>
        <w:jc w:val="both"/>
        <w:rPr>
          <w:b/>
          <w:sz w:val="24"/>
          <w:szCs w:val="24"/>
          <w:lang w:val="uk-UA"/>
        </w:rPr>
      </w:pPr>
    </w:p>
    <w:p w:rsidR="00061E7C" w:rsidRDefault="00061E7C" w:rsidP="008D785D">
      <w:pPr>
        <w:jc w:val="both"/>
        <w:rPr>
          <w:b/>
          <w:sz w:val="24"/>
          <w:szCs w:val="24"/>
          <w:lang w:val="uk-UA"/>
        </w:rPr>
      </w:pPr>
    </w:p>
    <w:p w:rsidR="00061E7C" w:rsidRDefault="00061E7C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49/2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11.02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Фівчука Миколи Георгійовича, ********р.н., учасника бойових дій, інваліда ІІгр., який проживає за адресою: 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посвідчення учасника бойових дій, копія свідоцтва про народження Фівчук П.М., Фівчук В.М.,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061E7C" w:rsidRPr="00A423BB" w:rsidRDefault="00061E7C" w:rsidP="00874B7B">
      <w:pPr>
        <w:jc w:val="both"/>
        <w:rPr>
          <w:bCs/>
          <w:sz w:val="24"/>
          <w:szCs w:val="24"/>
          <w:lang w:val="uk-UA"/>
        </w:rPr>
      </w:pPr>
    </w:p>
    <w:p w:rsidR="00061E7C" w:rsidRDefault="00061E7C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61E7C" w:rsidRDefault="00061E7C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61E7C" w:rsidRPr="0084440D" w:rsidRDefault="00061E7C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Фівчуку Миколі Гергійовичу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 xml:space="preserve">ий проживає </w:t>
      </w:r>
      <w:r w:rsidRPr="0084440D">
        <w:rPr>
          <w:rFonts w:ascii="Times New Roman" w:hAnsi="Times New Roman"/>
          <w:szCs w:val="24"/>
        </w:rPr>
        <w:t>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061E7C" w:rsidRPr="0084440D" w:rsidRDefault="00061E7C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061E7C" w:rsidRPr="0084440D" w:rsidRDefault="00061E7C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061E7C" w:rsidRPr="008B124A" w:rsidRDefault="00061E7C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061E7C" w:rsidRDefault="00061E7C" w:rsidP="001628D9">
      <w:pPr>
        <w:rPr>
          <w:sz w:val="24"/>
          <w:szCs w:val="24"/>
          <w:lang w:val="uk-UA"/>
        </w:rPr>
      </w:pPr>
    </w:p>
    <w:p w:rsidR="00061E7C" w:rsidRDefault="00061E7C" w:rsidP="001628D9">
      <w:pPr>
        <w:rPr>
          <w:sz w:val="24"/>
          <w:szCs w:val="24"/>
          <w:lang w:val="uk-UA"/>
        </w:rPr>
      </w:pPr>
    </w:p>
    <w:p w:rsidR="00061E7C" w:rsidRDefault="00061E7C" w:rsidP="001628D9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061E7C" w:rsidRDefault="00061E7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61E7C" w:rsidRDefault="00061E7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61E7C" w:rsidRDefault="00061E7C" w:rsidP="00AE462C">
      <w:pPr>
        <w:rPr>
          <w:b/>
          <w:sz w:val="24"/>
          <w:szCs w:val="24"/>
          <w:lang w:val="uk-UA"/>
        </w:rPr>
      </w:pPr>
    </w:p>
    <w:p w:rsidR="00061E7C" w:rsidRDefault="00061E7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61E7C" w:rsidSect="00DE21C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1E7C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628D9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91DD0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42DA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82340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0355"/>
    <w:rsid w:val="005E140E"/>
    <w:rsid w:val="005F2537"/>
    <w:rsid w:val="005F77BD"/>
    <w:rsid w:val="00603018"/>
    <w:rsid w:val="00610B50"/>
    <w:rsid w:val="0062246B"/>
    <w:rsid w:val="006306C6"/>
    <w:rsid w:val="00645DE5"/>
    <w:rsid w:val="00670A2B"/>
    <w:rsid w:val="006A0FFB"/>
    <w:rsid w:val="006A697B"/>
    <w:rsid w:val="006B54A8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5028"/>
    <w:rsid w:val="007A6762"/>
    <w:rsid w:val="007B4068"/>
    <w:rsid w:val="007C6ADA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505B4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4D2"/>
    <w:rsid w:val="00AA1BC6"/>
    <w:rsid w:val="00AA6635"/>
    <w:rsid w:val="00AA740E"/>
    <w:rsid w:val="00AB23AD"/>
    <w:rsid w:val="00AC6A48"/>
    <w:rsid w:val="00AD2692"/>
    <w:rsid w:val="00AE03A3"/>
    <w:rsid w:val="00AE462C"/>
    <w:rsid w:val="00AF02C9"/>
    <w:rsid w:val="00B224AB"/>
    <w:rsid w:val="00B26AAF"/>
    <w:rsid w:val="00B301A1"/>
    <w:rsid w:val="00B30E00"/>
    <w:rsid w:val="00B52A0E"/>
    <w:rsid w:val="00B574BB"/>
    <w:rsid w:val="00B611BA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59A2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E21CD"/>
    <w:rsid w:val="00E21EFB"/>
    <w:rsid w:val="00E36210"/>
    <w:rsid w:val="00E53F40"/>
    <w:rsid w:val="00E56772"/>
    <w:rsid w:val="00E7431A"/>
    <w:rsid w:val="00E77B72"/>
    <w:rsid w:val="00EA2C51"/>
    <w:rsid w:val="00EF0129"/>
    <w:rsid w:val="00F03D6E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64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362</Words>
  <Characters>2065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2026-05-26T07:57:00Z</dcterms:created>
  <dcterms:modified xsi:type="dcterms:W3CDTF">2026-06-08T11:51:00Z</dcterms:modified>
</cp:coreProperties>
</file>