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56F" w:rsidRDefault="002F556F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9726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33717961" r:id="rId6"/>
        </w:object>
      </w:r>
    </w:p>
    <w:p w:rsidR="002F556F" w:rsidRDefault="002F556F" w:rsidP="003C2F6E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F556F" w:rsidRDefault="002F556F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F556F" w:rsidRDefault="002F556F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F556F" w:rsidRDefault="002F556F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F556F" w:rsidRDefault="002F556F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F556F" w:rsidRDefault="002F556F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2F556F" w:rsidRDefault="002F556F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F556F" w:rsidRDefault="002F556F" w:rsidP="003C2F6E">
      <w:pPr>
        <w:pStyle w:val="Normal2"/>
        <w:jc w:val="center"/>
        <w:rPr>
          <w:rFonts w:ascii="Times New Roman" w:hAnsi="Times New Roman"/>
          <w:szCs w:val="24"/>
        </w:rPr>
      </w:pPr>
    </w:p>
    <w:p w:rsidR="002F556F" w:rsidRDefault="002F556F" w:rsidP="00C53F99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2026                                         м. Кіцмань                                                          </w:t>
      </w:r>
      <w:r w:rsidRPr="00C53F99">
        <w:rPr>
          <w:rFonts w:ascii="Times New Roman" w:hAnsi="Times New Roman"/>
          <w:b/>
          <w:szCs w:val="24"/>
        </w:rPr>
        <w:t>№ 45/2</w:t>
      </w:r>
    </w:p>
    <w:p w:rsidR="002F556F" w:rsidRDefault="002F556F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/>
      </w:tblPr>
      <w:tblGrid>
        <w:gridCol w:w="4962"/>
        <w:gridCol w:w="4920"/>
      </w:tblGrid>
      <w:tr w:rsidR="002F556F" w:rsidRPr="00F970CC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F556F" w:rsidRPr="00F970CC" w:rsidRDefault="002F556F" w:rsidP="00F970CC">
            <w:pPr>
              <w:rPr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r>
              <w:rPr>
                <w:b/>
                <w:bCs/>
                <w:sz w:val="24"/>
                <w:szCs w:val="24"/>
                <w:lang w:val="uk-UA"/>
              </w:rPr>
              <w:t>10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.12.2025-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20317 Танаджи Крістіни Вячеславівни</w:t>
            </w:r>
            <w:bookmarkEnd w:id="1"/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F556F" w:rsidRPr="00F970CC" w:rsidRDefault="002F556F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:rsidR="002F556F" w:rsidRDefault="002F556F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:rsidR="002F556F" w:rsidRPr="00F970CC" w:rsidRDefault="002F556F" w:rsidP="00F970CC">
      <w:pPr>
        <w:ind w:firstLine="567"/>
        <w:rPr>
          <w:lang w:val="uk-UA"/>
        </w:rPr>
      </w:pPr>
    </w:p>
    <w:p w:rsidR="002F556F" w:rsidRPr="00727152" w:rsidRDefault="002F556F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№1 від 16.02.2026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>
        <w:rPr>
          <w:sz w:val="24"/>
          <w:szCs w:val="24"/>
          <w:lang w:val="uk-UA"/>
        </w:rPr>
        <w:t xml:space="preserve"> №3 від 16.02.2026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10</w:t>
      </w:r>
      <w:r w:rsidRPr="00727152">
        <w:rPr>
          <w:sz w:val="24"/>
          <w:szCs w:val="24"/>
          <w:lang w:val="uk-UA"/>
        </w:rPr>
        <w:t>.12.2025-</w:t>
      </w:r>
      <w:bookmarkEnd w:id="2"/>
      <w:r>
        <w:rPr>
          <w:sz w:val="24"/>
          <w:szCs w:val="24"/>
          <w:lang w:val="uk-UA"/>
        </w:rPr>
        <w:t xml:space="preserve">20317 Танаджи Крістіни Вячеславівни,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:rsidR="002F556F" w:rsidRPr="00727152" w:rsidRDefault="002F556F" w:rsidP="00F970CC">
      <w:pPr>
        <w:jc w:val="both"/>
        <w:rPr>
          <w:bCs/>
          <w:sz w:val="24"/>
          <w:szCs w:val="24"/>
          <w:lang w:val="uk-UA"/>
        </w:rPr>
      </w:pPr>
    </w:p>
    <w:p w:rsidR="002F556F" w:rsidRDefault="002F556F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:rsidR="002F556F" w:rsidRDefault="002F556F" w:rsidP="002106CD">
      <w:pPr>
        <w:jc w:val="both"/>
        <w:rPr>
          <w:b/>
          <w:bCs/>
          <w:sz w:val="24"/>
          <w:szCs w:val="24"/>
          <w:lang w:val="uk-UA"/>
        </w:rPr>
      </w:pPr>
    </w:p>
    <w:p w:rsidR="002F556F" w:rsidRDefault="002F556F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№3 від 16.02.2026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:rsidR="002F556F" w:rsidRDefault="002F556F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 xml:space="preserve">Надати </w:t>
      </w:r>
      <w:r>
        <w:rPr>
          <w:sz w:val="24"/>
          <w:szCs w:val="24"/>
          <w:lang w:val="uk-UA"/>
        </w:rPr>
        <w:t>Танаджи Крістіні Вячеславівні,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20**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>, допомогу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10</w:t>
      </w:r>
      <w:r w:rsidRPr="00727152">
        <w:rPr>
          <w:sz w:val="24"/>
          <w:szCs w:val="24"/>
          <w:lang w:val="uk-UA"/>
        </w:rPr>
        <w:t>.12.2025-</w:t>
      </w:r>
      <w:r>
        <w:rPr>
          <w:sz w:val="24"/>
          <w:szCs w:val="24"/>
          <w:lang w:val="uk-UA"/>
        </w:rPr>
        <w:t>20317,</w:t>
      </w:r>
      <w:r w:rsidRPr="00727152">
        <w:rPr>
          <w:sz w:val="24"/>
          <w:szCs w:val="24"/>
          <w:lang w:val="uk-UA"/>
        </w:rPr>
        <w:t xml:space="preserve"> зареєстрован</w:t>
      </w:r>
      <w:r>
        <w:rPr>
          <w:sz w:val="24"/>
          <w:szCs w:val="24"/>
          <w:lang w:val="uk-UA"/>
        </w:rPr>
        <w:t>а</w:t>
      </w:r>
      <w:r w:rsidRPr="00727152">
        <w:rPr>
          <w:sz w:val="24"/>
          <w:szCs w:val="24"/>
          <w:lang w:val="uk-UA"/>
        </w:rPr>
        <w:t xml:space="preserve"> як внутрішньо переміщена особа за адресою: </w:t>
      </w:r>
      <w:r>
        <w:rPr>
          <w:sz w:val="24"/>
          <w:szCs w:val="24"/>
          <w:lang w:val="uk-UA"/>
        </w:rPr>
        <w:t>Чернівецька область, Чернівецький район, м.Кіцмань, АДРЕСА 1,</w:t>
      </w:r>
      <w:r w:rsidRPr="00727152">
        <w:rPr>
          <w:sz w:val="24"/>
          <w:szCs w:val="24"/>
          <w:lang w:val="uk-UA"/>
        </w:rPr>
        <w:t xml:space="preserve"> шляхом формування житлового ваучера. </w:t>
      </w:r>
    </w:p>
    <w:p w:rsidR="002F556F" w:rsidRDefault="002F556F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:rsidR="002F556F" w:rsidRDefault="002F556F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МАРУСЯКА.</w:t>
      </w:r>
    </w:p>
    <w:p w:rsidR="002F556F" w:rsidRPr="00727152" w:rsidRDefault="002F556F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</w:p>
    <w:p w:rsidR="002F556F" w:rsidRDefault="002F556F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2F556F" w:rsidRPr="006F3A3B" w:rsidRDefault="002F556F" w:rsidP="002B6DB7">
      <w:pPr>
        <w:tabs>
          <w:tab w:val="num" w:pos="720"/>
        </w:tabs>
        <w:ind w:firstLine="567"/>
        <w:jc w:val="both"/>
        <w:rPr>
          <w:b/>
          <w:bCs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Іван СЕМЕНЮК</w:t>
      </w:r>
    </w:p>
    <w:sectPr w:rsidR="002F556F" w:rsidRPr="006F3A3B" w:rsidSect="002B6DB7">
      <w:pgSz w:w="11906" w:h="16838" w:code="9"/>
      <w:pgMar w:top="539" w:right="566" w:bottom="851" w:left="1800" w:header="709" w:footer="709" w:gutter="0"/>
      <w:cols w:space="708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70D"/>
    <w:rsid w:val="00034759"/>
    <w:rsid w:val="000D570D"/>
    <w:rsid w:val="00184CC6"/>
    <w:rsid w:val="00197261"/>
    <w:rsid w:val="001C14DD"/>
    <w:rsid w:val="001D520A"/>
    <w:rsid w:val="002106CD"/>
    <w:rsid w:val="00232AD1"/>
    <w:rsid w:val="00291ABB"/>
    <w:rsid w:val="002B6DB7"/>
    <w:rsid w:val="002C7FC4"/>
    <w:rsid w:val="002F556F"/>
    <w:rsid w:val="003C2F6E"/>
    <w:rsid w:val="004C43BF"/>
    <w:rsid w:val="00503231"/>
    <w:rsid w:val="00541E42"/>
    <w:rsid w:val="00582F5E"/>
    <w:rsid w:val="00583A54"/>
    <w:rsid w:val="0062188A"/>
    <w:rsid w:val="00653030"/>
    <w:rsid w:val="006F3A3B"/>
    <w:rsid w:val="00727152"/>
    <w:rsid w:val="00790FE6"/>
    <w:rsid w:val="007A770F"/>
    <w:rsid w:val="0085179B"/>
    <w:rsid w:val="0092331F"/>
    <w:rsid w:val="009C3F25"/>
    <w:rsid w:val="009F174A"/>
    <w:rsid w:val="00A23666"/>
    <w:rsid w:val="00A273F8"/>
    <w:rsid w:val="00AE16BA"/>
    <w:rsid w:val="00B3738C"/>
    <w:rsid w:val="00B61BC2"/>
    <w:rsid w:val="00BB448A"/>
    <w:rsid w:val="00BD1294"/>
    <w:rsid w:val="00BF1264"/>
    <w:rsid w:val="00C53F99"/>
    <w:rsid w:val="00E13C0A"/>
    <w:rsid w:val="00EC4257"/>
    <w:rsid w:val="00F1593D"/>
    <w:rsid w:val="00F97045"/>
    <w:rsid w:val="00F97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3C2F6E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D570D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D570D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D570D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D570D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NoSpacing">
    <w:name w:val="No Spacing"/>
    <w:uiPriority w:val="99"/>
    <w:qFormat/>
    <w:rsid w:val="006F3A3B"/>
    <w:pPr>
      <w:suppressAutoHyphens/>
    </w:pPr>
    <w:rPr>
      <w:rFonts w:eastAsia="SimSun" w:cs="Calibri"/>
      <w:color w:val="00000A"/>
      <w:lang w:val="uk-UA"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TableGrid">
    <w:name w:val="Table Grid"/>
    <w:basedOn w:val="TableNormal"/>
    <w:uiPriority w:val="99"/>
    <w:rsid w:val="006F3A3B"/>
    <w:pPr>
      <w:suppressAutoHyphens/>
    </w:pPr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418</Words>
  <Characters>2384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4</cp:revision>
  <dcterms:created xsi:type="dcterms:W3CDTF">2026-02-18T08:46:00Z</dcterms:created>
  <dcterms:modified xsi:type="dcterms:W3CDTF">2026-02-27T15:20:00Z</dcterms:modified>
</cp:coreProperties>
</file>