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C0DB3" w:rsidRDefault="000C0DB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9215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7741" r:id="rId5"/>
        </w:object>
      </w:r>
    </w:p>
    <w:p w:rsidR="000C0DB3" w:rsidRDefault="000C0DB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C0DB3" w:rsidRDefault="000C0DB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C0DB3" w:rsidRDefault="000C0DB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C0DB3" w:rsidRDefault="000C0DB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C0DB3" w:rsidRDefault="000C0DB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0DB3" w:rsidRDefault="000C0DB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C0DB3" w:rsidRDefault="000C0DB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C0DB3" w:rsidRDefault="000C0DB3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0C0DB3" w:rsidRDefault="000C0DB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м. Кіцмань                                                           </w:t>
      </w:r>
      <w:r w:rsidRPr="00E963F5">
        <w:rPr>
          <w:rFonts w:ascii="Times New Roman" w:hAnsi="Times New Roman"/>
          <w:b/>
          <w:szCs w:val="24"/>
        </w:rPr>
        <w:t>№ 41/2</w:t>
      </w:r>
    </w:p>
    <w:p w:rsidR="000C0DB3" w:rsidRDefault="000C0DB3" w:rsidP="008D785D">
      <w:pPr>
        <w:rPr>
          <w:sz w:val="24"/>
          <w:lang w:val="uk-UA"/>
        </w:rPr>
      </w:pPr>
    </w:p>
    <w:p w:rsidR="000C0DB3" w:rsidRDefault="000C0D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:rsidR="000C0DB3" w:rsidRPr="003B408E" w:rsidRDefault="000C0D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Михайлюк Світлані Іванівні</w:t>
      </w:r>
    </w:p>
    <w:p w:rsidR="000C0DB3" w:rsidRDefault="000C0DB3" w:rsidP="008D785D">
      <w:pPr>
        <w:jc w:val="both"/>
        <w:rPr>
          <w:b/>
          <w:sz w:val="24"/>
          <w:szCs w:val="24"/>
          <w:lang w:val="uk-UA"/>
        </w:rPr>
      </w:pPr>
    </w:p>
    <w:p w:rsidR="000C0DB3" w:rsidRDefault="000C0DB3" w:rsidP="008D785D">
      <w:pPr>
        <w:jc w:val="both"/>
        <w:rPr>
          <w:b/>
          <w:sz w:val="24"/>
          <w:szCs w:val="24"/>
          <w:lang w:val="uk-UA"/>
        </w:rPr>
      </w:pPr>
    </w:p>
    <w:p w:rsidR="000C0DB3" w:rsidRPr="00BC4AFE" w:rsidRDefault="000C0DB3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237/2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Михайлюк Світлани Іванівни, 19**р.н.,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с.Давидівці,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 батька гр.Снігуряка Івана Георгійовича, акт обстеження умов проживання, 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0C0DB3" w:rsidRDefault="000C0DB3" w:rsidP="007B4068">
      <w:pPr>
        <w:jc w:val="both"/>
        <w:rPr>
          <w:bCs/>
          <w:sz w:val="24"/>
          <w:szCs w:val="24"/>
          <w:lang w:val="uk-UA"/>
        </w:rPr>
      </w:pPr>
    </w:p>
    <w:p w:rsidR="000C0DB3" w:rsidRDefault="000C0DB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C0DB3" w:rsidRDefault="000C0D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C0DB3" w:rsidRDefault="000C0DB3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Михайлюк Світлані Іванівні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Давидівці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 дві  тисячі  гривень).</w:t>
      </w:r>
    </w:p>
    <w:p w:rsidR="000C0DB3" w:rsidRDefault="000C0DB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0C0DB3" w:rsidRDefault="000C0DB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0C0DB3" w:rsidRDefault="000C0DB3" w:rsidP="00AE462C">
      <w:pPr>
        <w:ind w:firstLine="600"/>
        <w:jc w:val="both"/>
        <w:rPr>
          <w:sz w:val="24"/>
          <w:szCs w:val="24"/>
          <w:lang w:val="uk-UA"/>
        </w:rPr>
      </w:pPr>
    </w:p>
    <w:p w:rsidR="000C0DB3" w:rsidRPr="008B124A" w:rsidRDefault="000C0DB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:rsidR="000C0DB3" w:rsidRDefault="000C0DB3" w:rsidP="00685772">
      <w:pPr>
        <w:rPr>
          <w:sz w:val="24"/>
          <w:szCs w:val="24"/>
          <w:lang w:val="uk-UA"/>
        </w:rPr>
      </w:pPr>
    </w:p>
    <w:p w:rsidR="000C0DB3" w:rsidRDefault="000C0DB3" w:rsidP="00685772">
      <w:pPr>
        <w:rPr>
          <w:sz w:val="24"/>
          <w:szCs w:val="24"/>
          <w:lang w:val="uk-UA"/>
        </w:rPr>
      </w:pPr>
    </w:p>
    <w:p w:rsidR="000C0DB3" w:rsidRDefault="000C0DB3" w:rsidP="00685772">
      <w:pPr>
        <w:rPr>
          <w:sz w:val="24"/>
          <w:szCs w:val="24"/>
          <w:lang w:val="uk-UA"/>
        </w:rPr>
      </w:pPr>
    </w:p>
    <w:p w:rsidR="000C0DB3" w:rsidRDefault="000C0DB3" w:rsidP="00685772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sectPr w:rsidR="000C0DB3" w:rsidSect="00E963F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0DB3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A05C4"/>
    <w:rsid w:val="002A3957"/>
    <w:rsid w:val="002A4963"/>
    <w:rsid w:val="002C556A"/>
    <w:rsid w:val="00305364"/>
    <w:rsid w:val="003054F1"/>
    <w:rsid w:val="00313F9A"/>
    <w:rsid w:val="00340AAA"/>
    <w:rsid w:val="003434BC"/>
    <w:rsid w:val="00353660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76129"/>
    <w:rsid w:val="0049215B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85772"/>
    <w:rsid w:val="00694A5D"/>
    <w:rsid w:val="006A0FFB"/>
    <w:rsid w:val="006A697B"/>
    <w:rsid w:val="006B74E2"/>
    <w:rsid w:val="006C2211"/>
    <w:rsid w:val="00704359"/>
    <w:rsid w:val="00707966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0345D"/>
    <w:rsid w:val="008322BA"/>
    <w:rsid w:val="00892585"/>
    <w:rsid w:val="008A035A"/>
    <w:rsid w:val="008B124A"/>
    <w:rsid w:val="008D785D"/>
    <w:rsid w:val="008E013A"/>
    <w:rsid w:val="00991095"/>
    <w:rsid w:val="009A60A8"/>
    <w:rsid w:val="009B1120"/>
    <w:rsid w:val="009E2575"/>
    <w:rsid w:val="009E586C"/>
    <w:rsid w:val="009F0E92"/>
    <w:rsid w:val="00A15FA6"/>
    <w:rsid w:val="00A26231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0B92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A33F4"/>
    <w:rsid w:val="00BB2AB7"/>
    <w:rsid w:val="00BC4AFE"/>
    <w:rsid w:val="00C0504D"/>
    <w:rsid w:val="00C24AA6"/>
    <w:rsid w:val="00C37466"/>
    <w:rsid w:val="00C4561F"/>
    <w:rsid w:val="00C50141"/>
    <w:rsid w:val="00C551EE"/>
    <w:rsid w:val="00C63E84"/>
    <w:rsid w:val="00CA4DB2"/>
    <w:rsid w:val="00CB2830"/>
    <w:rsid w:val="00CB379C"/>
    <w:rsid w:val="00CC0C57"/>
    <w:rsid w:val="00CC1865"/>
    <w:rsid w:val="00CC2BE1"/>
    <w:rsid w:val="00CC3599"/>
    <w:rsid w:val="00CE25CE"/>
    <w:rsid w:val="00CF0753"/>
    <w:rsid w:val="00D145E5"/>
    <w:rsid w:val="00D26803"/>
    <w:rsid w:val="00D26EC4"/>
    <w:rsid w:val="00D50F12"/>
    <w:rsid w:val="00D534D4"/>
    <w:rsid w:val="00D7283A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44D9"/>
    <w:rsid w:val="00E77B72"/>
    <w:rsid w:val="00E82126"/>
    <w:rsid w:val="00E963F5"/>
    <w:rsid w:val="00EA2C51"/>
    <w:rsid w:val="00EB6808"/>
    <w:rsid w:val="00EF0129"/>
    <w:rsid w:val="00F078D6"/>
    <w:rsid w:val="00F26B6D"/>
    <w:rsid w:val="00F605B6"/>
    <w:rsid w:val="00F706D3"/>
    <w:rsid w:val="00F733DC"/>
    <w:rsid w:val="00F83BD4"/>
    <w:rsid w:val="00F83D73"/>
    <w:rsid w:val="00FA0346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345</Words>
  <Characters>1967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2025-04-07T11:13:00Z</cp:lastPrinted>
  <dcterms:created xsi:type="dcterms:W3CDTF">2026-02-17T13:29:00Z</dcterms:created>
  <dcterms:modified xsi:type="dcterms:W3CDTF">2026-02-27T15:16:00Z</dcterms:modified>
</cp:coreProperties>
</file>