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1D30A2" w:rsidRDefault="001D30A2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47495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33717683" r:id="rId5"/>
        </w:object>
      </w:r>
    </w:p>
    <w:p w:rsidR="001D30A2" w:rsidRDefault="001D30A2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D30A2" w:rsidRDefault="001D30A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1D30A2" w:rsidRDefault="001D30A2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1D30A2" w:rsidRDefault="001D30A2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1D30A2" w:rsidRDefault="001D30A2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D30A2" w:rsidRDefault="001D30A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1D30A2" w:rsidRDefault="001D30A2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1D30A2" w:rsidRDefault="001D30A2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1D30A2" w:rsidRDefault="001D30A2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лютого 2026                                          м. Кіцмань                                                          </w:t>
      </w:r>
      <w:r w:rsidRPr="00F253B0">
        <w:rPr>
          <w:rFonts w:ascii="Times New Roman" w:hAnsi="Times New Roman"/>
          <w:b/>
          <w:szCs w:val="24"/>
        </w:rPr>
        <w:t>№ 40/2</w:t>
      </w:r>
    </w:p>
    <w:p w:rsidR="001D30A2" w:rsidRDefault="001D30A2" w:rsidP="00180B81">
      <w:pPr>
        <w:pStyle w:val="Normal2"/>
        <w:rPr>
          <w:rFonts w:ascii="Times New Roman" w:hAnsi="Times New Roman"/>
          <w:b/>
          <w:szCs w:val="24"/>
        </w:rPr>
      </w:pPr>
    </w:p>
    <w:p w:rsidR="001D30A2" w:rsidRDefault="001D30A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1D30A2" w:rsidRPr="003B408E" w:rsidRDefault="001D30A2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Задубрівському Василю Васильовичу</w:t>
      </w:r>
    </w:p>
    <w:p w:rsidR="001D30A2" w:rsidRDefault="001D30A2" w:rsidP="008D785D">
      <w:pPr>
        <w:jc w:val="both"/>
        <w:rPr>
          <w:b/>
          <w:sz w:val="24"/>
          <w:szCs w:val="24"/>
          <w:lang w:val="uk-UA"/>
        </w:rPr>
      </w:pPr>
    </w:p>
    <w:p w:rsidR="001D30A2" w:rsidRDefault="001D30A2" w:rsidP="008D785D">
      <w:pPr>
        <w:jc w:val="both"/>
        <w:rPr>
          <w:b/>
          <w:sz w:val="24"/>
          <w:szCs w:val="24"/>
          <w:lang w:val="uk-UA"/>
        </w:rPr>
      </w:pPr>
    </w:p>
    <w:p w:rsidR="001D30A2" w:rsidRPr="00365AFE" w:rsidRDefault="001D30A2" w:rsidP="00365AF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№999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Задубрівського Василя Васильовича, 19**р.н., який проживає за адресою: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м.Кіцмань, </w:t>
      </w:r>
      <w:bookmarkEnd w:id="1"/>
      <w:r>
        <w:rPr>
          <w:sz w:val="24"/>
          <w:szCs w:val="24"/>
          <w:lang w:val="uk-UA"/>
        </w:rPr>
        <w:t>АДРЕСА 1</w:t>
      </w:r>
      <w:bookmarkEnd w:id="2"/>
      <w:bookmarkEnd w:id="3"/>
      <w:r>
        <w:rPr>
          <w:sz w:val="24"/>
          <w:szCs w:val="24"/>
          <w:lang w:val="uk-UA"/>
        </w:rPr>
        <w:t>, 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акт обстеження матеріально-побутових умов сім’ї,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:rsidR="001D30A2" w:rsidRDefault="001D30A2" w:rsidP="007B4068">
      <w:pPr>
        <w:jc w:val="both"/>
        <w:rPr>
          <w:bCs/>
          <w:sz w:val="24"/>
          <w:szCs w:val="24"/>
          <w:lang w:val="uk-UA"/>
        </w:rPr>
      </w:pPr>
    </w:p>
    <w:p w:rsidR="001D30A2" w:rsidRDefault="001D30A2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1D30A2" w:rsidRDefault="001D30A2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1D30A2" w:rsidRDefault="001D30A2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Задубрівському Василю Васильовичу</w:t>
      </w:r>
      <w:r w:rsidRPr="00E36210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E36210">
        <w:rPr>
          <w:rFonts w:ascii="Times New Roman" w:hAnsi="Times New Roman"/>
          <w:szCs w:val="24"/>
        </w:rPr>
        <w:t>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м.Кіцмань</w:t>
      </w:r>
      <w:r w:rsidRPr="00497627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2000 грн. ( дві тисячі  гривень).</w:t>
      </w:r>
    </w:p>
    <w:p w:rsidR="001D30A2" w:rsidRDefault="001D30A2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1D30A2" w:rsidRDefault="001D30A2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1D30A2" w:rsidRDefault="001D30A2" w:rsidP="00AE462C">
      <w:pPr>
        <w:ind w:firstLine="600"/>
        <w:jc w:val="both"/>
        <w:rPr>
          <w:sz w:val="24"/>
          <w:szCs w:val="24"/>
          <w:lang w:val="uk-UA"/>
        </w:rPr>
      </w:pPr>
    </w:p>
    <w:p w:rsidR="001D30A2" w:rsidRDefault="001D30A2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:rsidR="001D30A2" w:rsidRDefault="001D30A2" w:rsidP="00CA0EDC">
      <w:pPr>
        <w:rPr>
          <w:sz w:val="24"/>
          <w:szCs w:val="24"/>
          <w:lang w:val="uk-UA"/>
        </w:rPr>
      </w:pPr>
    </w:p>
    <w:p w:rsidR="001D30A2" w:rsidRDefault="001D30A2" w:rsidP="00CA0EDC">
      <w:pPr>
        <w:rPr>
          <w:sz w:val="24"/>
          <w:szCs w:val="24"/>
          <w:lang w:val="uk-UA"/>
        </w:rPr>
      </w:pPr>
    </w:p>
    <w:p w:rsidR="001D30A2" w:rsidRDefault="001D30A2" w:rsidP="00CA0EDC">
      <w:pPr>
        <w:rPr>
          <w:sz w:val="24"/>
          <w:szCs w:val="24"/>
          <w:lang w:val="uk-UA"/>
        </w:rPr>
      </w:pPr>
    </w:p>
    <w:p w:rsidR="001D30A2" w:rsidRDefault="001D30A2" w:rsidP="00CA0EDC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:rsidR="001D30A2" w:rsidRDefault="001D30A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D30A2" w:rsidRDefault="001D30A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1D30A2" w:rsidRDefault="001D30A2" w:rsidP="00AE462C">
      <w:pPr>
        <w:rPr>
          <w:b/>
          <w:sz w:val="24"/>
          <w:szCs w:val="24"/>
          <w:lang w:val="uk-UA"/>
        </w:rPr>
      </w:pPr>
    </w:p>
    <w:p w:rsidR="001D30A2" w:rsidRDefault="001D30A2" w:rsidP="00AE462C">
      <w:pPr>
        <w:rPr>
          <w:b/>
          <w:sz w:val="24"/>
          <w:szCs w:val="24"/>
          <w:lang w:val="uk-UA"/>
        </w:rPr>
      </w:pPr>
    </w:p>
    <w:p w:rsidR="001D30A2" w:rsidRDefault="001D30A2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D30A2" w:rsidSect="00CA0ED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079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D4325"/>
    <w:rsid w:val="000F2EA3"/>
    <w:rsid w:val="00100F72"/>
    <w:rsid w:val="00103B05"/>
    <w:rsid w:val="00121965"/>
    <w:rsid w:val="00150E2F"/>
    <w:rsid w:val="00180B81"/>
    <w:rsid w:val="001B6DCD"/>
    <w:rsid w:val="001C6A3B"/>
    <w:rsid w:val="001D30A2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B345B"/>
    <w:rsid w:val="002C556A"/>
    <w:rsid w:val="002D22A9"/>
    <w:rsid w:val="00305364"/>
    <w:rsid w:val="00313F9A"/>
    <w:rsid w:val="00337CA0"/>
    <w:rsid w:val="00340AAA"/>
    <w:rsid w:val="00353660"/>
    <w:rsid w:val="003568B5"/>
    <w:rsid w:val="003624E0"/>
    <w:rsid w:val="00365AFE"/>
    <w:rsid w:val="00371F9E"/>
    <w:rsid w:val="003963F8"/>
    <w:rsid w:val="003A53B4"/>
    <w:rsid w:val="003A63E0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504454"/>
    <w:rsid w:val="00510C27"/>
    <w:rsid w:val="00515BB1"/>
    <w:rsid w:val="005376B1"/>
    <w:rsid w:val="00547B77"/>
    <w:rsid w:val="00573317"/>
    <w:rsid w:val="00573662"/>
    <w:rsid w:val="00581DAF"/>
    <w:rsid w:val="005825EA"/>
    <w:rsid w:val="005867DE"/>
    <w:rsid w:val="005E140E"/>
    <w:rsid w:val="005F2537"/>
    <w:rsid w:val="005F77BD"/>
    <w:rsid w:val="00603018"/>
    <w:rsid w:val="00620C3A"/>
    <w:rsid w:val="0062246B"/>
    <w:rsid w:val="00645DE5"/>
    <w:rsid w:val="00673624"/>
    <w:rsid w:val="00674443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4CE"/>
    <w:rsid w:val="007D0E9D"/>
    <w:rsid w:val="007F0112"/>
    <w:rsid w:val="007F6E08"/>
    <w:rsid w:val="0080345D"/>
    <w:rsid w:val="0080378A"/>
    <w:rsid w:val="008322BA"/>
    <w:rsid w:val="00892585"/>
    <w:rsid w:val="008A035A"/>
    <w:rsid w:val="008B124A"/>
    <w:rsid w:val="008C15EB"/>
    <w:rsid w:val="008D0044"/>
    <w:rsid w:val="008D785D"/>
    <w:rsid w:val="009104A0"/>
    <w:rsid w:val="00936232"/>
    <w:rsid w:val="00947495"/>
    <w:rsid w:val="00983A70"/>
    <w:rsid w:val="00985745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37A07"/>
    <w:rsid w:val="00A423BB"/>
    <w:rsid w:val="00A75804"/>
    <w:rsid w:val="00A830E5"/>
    <w:rsid w:val="00A83486"/>
    <w:rsid w:val="00AA40A6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3105"/>
    <w:rsid w:val="00B731FD"/>
    <w:rsid w:val="00B826A7"/>
    <w:rsid w:val="00B96261"/>
    <w:rsid w:val="00C24AA6"/>
    <w:rsid w:val="00C37466"/>
    <w:rsid w:val="00C4561F"/>
    <w:rsid w:val="00C551EE"/>
    <w:rsid w:val="00C63E84"/>
    <w:rsid w:val="00C91D12"/>
    <w:rsid w:val="00CA0EDC"/>
    <w:rsid w:val="00CA4DB2"/>
    <w:rsid w:val="00CB1BF8"/>
    <w:rsid w:val="00CB2830"/>
    <w:rsid w:val="00CB379C"/>
    <w:rsid w:val="00CC09A4"/>
    <w:rsid w:val="00CC0C57"/>
    <w:rsid w:val="00CC0F78"/>
    <w:rsid w:val="00CC2BE1"/>
    <w:rsid w:val="00CC3599"/>
    <w:rsid w:val="00CE25CE"/>
    <w:rsid w:val="00CF0753"/>
    <w:rsid w:val="00D13321"/>
    <w:rsid w:val="00D145E5"/>
    <w:rsid w:val="00D17530"/>
    <w:rsid w:val="00D26EC4"/>
    <w:rsid w:val="00D534D4"/>
    <w:rsid w:val="00D869BE"/>
    <w:rsid w:val="00D930A7"/>
    <w:rsid w:val="00D93A51"/>
    <w:rsid w:val="00D9749A"/>
    <w:rsid w:val="00DA1936"/>
    <w:rsid w:val="00DA412D"/>
    <w:rsid w:val="00DD28E5"/>
    <w:rsid w:val="00DE313B"/>
    <w:rsid w:val="00E3383E"/>
    <w:rsid w:val="00E36210"/>
    <w:rsid w:val="00E42B60"/>
    <w:rsid w:val="00E53F40"/>
    <w:rsid w:val="00E56772"/>
    <w:rsid w:val="00E6387B"/>
    <w:rsid w:val="00E7431A"/>
    <w:rsid w:val="00E77B72"/>
    <w:rsid w:val="00EA2C51"/>
    <w:rsid w:val="00EF0129"/>
    <w:rsid w:val="00F078D6"/>
    <w:rsid w:val="00F253B0"/>
    <w:rsid w:val="00F26B6D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6222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2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2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2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2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1</Pages>
  <Words>333</Words>
  <Characters>1901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2024-11-07T09:02:00Z</cp:lastPrinted>
  <dcterms:created xsi:type="dcterms:W3CDTF">2026-01-12T10:42:00Z</dcterms:created>
  <dcterms:modified xsi:type="dcterms:W3CDTF">2026-02-27T15:15:00Z</dcterms:modified>
</cp:coreProperties>
</file>