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9076A0" w:rsidRDefault="009076A0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82AA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33717596" r:id="rId5"/>
        </w:object>
      </w:r>
    </w:p>
    <w:p w:rsidR="009076A0" w:rsidRDefault="009076A0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076A0" w:rsidRDefault="009076A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076A0" w:rsidRDefault="009076A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076A0" w:rsidRDefault="009076A0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076A0" w:rsidRDefault="009076A0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076A0" w:rsidRDefault="009076A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076A0" w:rsidRDefault="009076A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9076A0" w:rsidRDefault="009076A0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9076A0" w:rsidRDefault="009076A0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лютого 2026                                          м. Кіцмань                                                          </w:t>
      </w:r>
      <w:r w:rsidRPr="0012300E">
        <w:rPr>
          <w:rFonts w:ascii="Times New Roman" w:hAnsi="Times New Roman"/>
          <w:b/>
          <w:szCs w:val="24"/>
        </w:rPr>
        <w:t>№ 38/2</w:t>
      </w:r>
    </w:p>
    <w:p w:rsidR="009076A0" w:rsidRDefault="009076A0" w:rsidP="00180B81">
      <w:pPr>
        <w:pStyle w:val="Normal2"/>
        <w:rPr>
          <w:rFonts w:ascii="Times New Roman" w:hAnsi="Times New Roman"/>
          <w:b/>
          <w:szCs w:val="24"/>
        </w:rPr>
      </w:pPr>
    </w:p>
    <w:p w:rsidR="009076A0" w:rsidRDefault="009076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9076A0" w:rsidRPr="003B408E" w:rsidRDefault="009076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Незвиській Тетяні Іванівні</w:t>
      </w:r>
    </w:p>
    <w:p w:rsidR="009076A0" w:rsidRDefault="009076A0" w:rsidP="008D785D">
      <w:pPr>
        <w:jc w:val="both"/>
        <w:rPr>
          <w:b/>
          <w:sz w:val="24"/>
          <w:szCs w:val="24"/>
          <w:lang w:val="uk-UA"/>
        </w:rPr>
      </w:pPr>
    </w:p>
    <w:p w:rsidR="009076A0" w:rsidRDefault="009076A0" w:rsidP="008D785D">
      <w:pPr>
        <w:jc w:val="both"/>
        <w:rPr>
          <w:b/>
          <w:sz w:val="24"/>
          <w:szCs w:val="24"/>
          <w:lang w:val="uk-UA"/>
        </w:rPr>
      </w:pPr>
    </w:p>
    <w:p w:rsidR="009076A0" w:rsidRPr="00365AFE" w:rsidRDefault="009076A0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№117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Незвиської Тетяни Іванівни, 19**р.н.,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с.Суховерхів,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 (зникнення безвісті чоловіка гр.Незвисього М.В, 19**р.н.)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витягу з єдиного державного реєстру ветеранів війни, копія сповіщення про зниклого безвісті військовослужбовця,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9076A0" w:rsidRDefault="009076A0" w:rsidP="007B4068">
      <w:pPr>
        <w:jc w:val="both"/>
        <w:rPr>
          <w:bCs/>
          <w:sz w:val="24"/>
          <w:szCs w:val="24"/>
          <w:lang w:val="uk-UA"/>
        </w:rPr>
      </w:pPr>
    </w:p>
    <w:p w:rsidR="009076A0" w:rsidRDefault="009076A0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9076A0" w:rsidRDefault="009076A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9076A0" w:rsidRDefault="009076A0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Незвиській Тетяні Іванівні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с.Суховерхів</w:t>
      </w:r>
      <w:r w:rsidRPr="0049762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АДРЕСА 1,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 чотири тисячі шістсот гривень).</w:t>
      </w:r>
    </w:p>
    <w:p w:rsidR="009076A0" w:rsidRDefault="009076A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9076A0" w:rsidRDefault="009076A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9076A0" w:rsidRDefault="009076A0" w:rsidP="00AE462C">
      <w:pPr>
        <w:ind w:firstLine="600"/>
        <w:jc w:val="both"/>
        <w:rPr>
          <w:sz w:val="24"/>
          <w:szCs w:val="24"/>
          <w:lang w:val="uk-UA"/>
        </w:rPr>
      </w:pPr>
    </w:p>
    <w:p w:rsidR="009076A0" w:rsidRPr="008B124A" w:rsidRDefault="009076A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9076A0" w:rsidRDefault="009076A0" w:rsidP="0012300E">
      <w:pPr>
        <w:rPr>
          <w:sz w:val="24"/>
          <w:szCs w:val="24"/>
          <w:lang w:val="uk-UA"/>
        </w:rPr>
      </w:pPr>
    </w:p>
    <w:p w:rsidR="009076A0" w:rsidRDefault="009076A0" w:rsidP="0012300E">
      <w:pPr>
        <w:rPr>
          <w:sz w:val="24"/>
          <w:szCs w:val="24"/>
          <w:lang w:val="uk-UA"/>
        </w:rPr>
      </w:pPr>
    </w:p>
    <w:p w:rsidR="009076A0" w:rsidRDefault="009076A0" w:rsidP="0012300E">
      <w:pPr>
        <w:rPr>
          <w:sz w:val="24"/>
          <w:szCs w:val="24"/>
          <w:lang w:val="uk-UA"/>
        </w:rPr>
      </w:pPr>
    </w:p>
    <w:p w:rsidR="009076A0" w:rsidRDefault="009076A0" w:rsidP="0012300E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9076A0" w:rsidRDefault="009076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076A0" w:rsidRDefault="009076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9076A0" w:rsidRDefault="009076A0" w:rsidP="00AE462C">
      <w:pPr>
        <w:rPr>
          <w:b/>
          <w:sz w:val="24"/>
          <w:szCs w:val="24"/>
          <w:lang w:val="uk-UA"/>
        </w:rPr>
      </w:pPr>
    </w:p>
    <w:p w:rsidR="009076A0" w:rsidRDefault="009076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076A0" w:rsidSect="0012300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657E"/>
    <w:rsid w:val="00020D26"/>
    <w:rsid w:val="00021079"/>
    <w:rsid w:val="000214D5"/>
    <w:rsid w:val="00032821"/>
    <w:rsid w:val="00040986"/>
    <w:rsid w:val="0004388B"/>
    <w:rsid w:val="00044E0D"/>
    <w:rsid w:val="000462F0"/>
    <w:rsid w:val="0005174E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2300E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53815"/>
    <w:rsid w:val="00260E73"/>
    <w:rsid w:val="0026206E"/>
    <w:rsid w:val="002A05C4"/>
    <w:rsid w:val="002A3957"/>
    <w:rsid w:val="002A4963"/>
    <w:rsid w:val="002B345B"/>
    <w:rsid w:val="002C556A"/>
    <w:rsid w:val="002D22A9"/>
    <w:rsid w:val="002E73B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19E4"/>
    <w:rsid w:val="0041669C"/>
    <w:rsid w:val="00417F45"/>
    <w:rsid w:val="0044103E"/>
    <w:rsid w:val="00473A5E"/>
    <w:rsid w:val="00497627"/>
    <w:rsid w:val="004A08C6"/>
    <w:rsid w:val="004B0094"/>
    <w:rsid w:val="00504454"/>
    <w:rsid w:val="00505E34"/>
    <w:rsid w:val="00510C27"/>
    <w:rsid w:val="00515BB1"/>
    <w:rsid w:val="005376B1"/>
    <w:rsid w:val="005434C0"/>
    <w:rsid w:val="00547B77"/>
    <w:rsid w:val="0055665A"/>
    <w:rsid w:val="00573317"/>
    <w:rsid w:val="00573662"/>
    <w:rsid w:val="00581DAF"/>
    <w:rsid w:val="005825EA"/>
    <w:rsid w:val="005867DE"/>
    <w:rsid w:val="005D5D72"/>
    <w:rsid w:val="005E140E"/>
    <w:rsid w:val="005F2537"/>
    <w:rsid w:val="005F77BD"/>
    <w:rsid w:val="00603018"/>
    <w:rsid w:val="00604949"/>
    <w:rsid w:val="0062246B"/>
    <w:rsid w:val="00645DE5"/>
    <w:rsid w:val="00674443"/>
    <w:rsid w:val="006A0FFB"/>
    <w:rsid w:val="006A697B"/>
    <w:rsid w:val="006B74E2"/>
    <w:rsid w:val="006C2211"/>
    <w:rsid w:val="006E2850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02E1"/>
    <w:rsid w:val="008322BA"/>
    <w:rsid w:val="00892585"/>
    <w:rsid w:val="008A035A"/>
    <w:rsid w:val="008B124A"/>
    <w:rsid w:val="008C15EB"/>
    <w:rsid w:val="008D0044"/>
    <w:rsid w:val="008D7490"/>
    <w:rsid w:val="008D785D"/>
    <w:rsid w:val="009076A0"/>
    <w:rsid w:val="00926CF8"/>
    <w:rsid w:val="00936232"/>
    <w:rsid w:val="00985745"/>
    <w:rsid w:val="00991095"/>
    <w:rsid w:val="009A204B"/>
    <w:rsid w:val="009A60A8"/>
    <w:rsid w:val="009B1120"/>
    <w:rsid w:val="009E2575"/>
    <w:rsid w:val="009E586C"/>
    <w:rsid w:val="009F0E92"/>
    <w:rsid w:val="009F755E"/>
    <w:rsid w:val="00A15FA6"/>
    <w:rsid w:val="00A343ED"/>
    <w:rsid w:val="00A37A07"/>
    <w:rsid w:val="00A423BB"/>
    <w:rsid w:val="00A75804"/>
    <w:rsid w:val="00A82AA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57B0"/>
    <w:rsid w:val="00B96261"/>
    <w:rsid w:val="00BD7AAA"/>
    <w:rsid w:val="00C24AA6"/>
    <w:rsid w:val="00C37466"/>
    <w:rsid w:val="00C4561F"/>
    <w:rsid w:val="00C542F7"/>
    <w:rsid w:val="00C551EE"/>
    <w:rsid w:val="00C63E84"/>
    <w:rsid w:val="00C87CF9"/>
    <w:rsid w:val="00C91D12"/>
    <w:rsid w:val="00CA4DB2"/>
    <w:rsid w:val="00CB1BF8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45E5"/>
    <w:rsid w:val="00D17530"/>
    <w:rsid w:val="00D26EC4"/>
    <w:rsid w:val="00D3124E"/>
    <w:rsid w:val="00D534D4"/>
    <w:rsid w:val="00D85B04"/>
    <w:rsid w:val="00D869BE"/>
    <w:rsid w:val="00D87EFA"/>
    <w:rsid w:val="00D930A7"/>
    <w:rsid w:val="00D93A51"/>
    <w:rsid w:val="00D96DA7"/>
    <w:rsid w:val="00DA1936"/>
    <w:rsid w:val="00DA412D"/>
    <w:rsid w:val="00DD28E5"/>
    <w:rsid w:val="00DE313B"/>
    <w:rsid w:val="00E3383E"/>
    <w:rsid w:val="00E36210"/>
    <w:rsid w:val="00E42B60"/>
    <w:rsid w:val="00E53F40"/>
    <w:rsid w:val="00E56772"/>
    <w:rsid w:val="00E7431A"/>
    <w:rsid w:val="00E74A51"/>
    <w:rsid w:val="00E77B72"/>
    <w:rsid w:val="00EA2C51"/>
    <w:rsid w:val="00EB24D1"/>
    <w:rsid w:val="00EF0129"/>
    <w:rsid w:val="00F078D6"/>
    <w:rsid w:val="00F234C9"/>
    <w:rsid w:val="00F26B6D"/>
    <w:rsid w:val="00F605B6"/>
    <w:rsid w:val="00F706D3"/>
    <w:rsid w:val="00F733DC"/>
    <w:rsid w:val="00F83BD4"/>
    <w:rsid w:val="00F83D73"/>
    <w:rsid w:val="00FA0CFB"/>
    <w:rsid w:val="00FA29DA"/>
    <w:rsid w:val="00FE63A4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03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5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355</Words>
  <Characters>2027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2026-02-17T13:35:00Z</dcterms:created>
  <dcterms:modified xsi:type="dcterms:W3CDTF">2026-02-27T15:14:00Z</dcterms:modified>
</cp:coreProperties>
</file>