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C619AD" w:rsidRDefault="00C619AD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F0ACB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833717241" r:id="rId5"/>
        </w:object>
      </w:r>
    </w:p>
    <w:p w:rsidR="00C619AD" w:rsidRDefault="00C619AD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C619AD" w:rsidRDefault="00C619AD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C619AD" w:rsidRDefault="00C619AD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C619AD" w:rsidRDefault="00C619AD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C619AD" w:rsidRDefault="00C619AD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619AD" w:rsidRDefault="00C619AD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C619AD" w:rsidRDefault="00C619AD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C619AD" w:rsidRDefault="00C619AD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C619AD" w:rsidRDefault="00C619AD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18 лютого 2026                                         м. Кіцмань                                                          </w:t>
      </w:r>
      <w:r w:rsidRPr="0068582C">
        <w:rPr>
          <w:rFonts w:ascii="Times New Roman" w:hAnsi="Times New Roman"/>
          <w:b/>
          <w:szCs w:val="24"/>
        </w:rPr>
        <w:t>№ 37/2</w:t>
      </w:r>
    </w:p>
    <w:p w:rsidR="00C619AD" w:rsidRDefault="00C619AD" w:rsidP="00180B81">
      <w:pPr>
        <w:pStyle w:val="Normal2"/>
        <w:rPr>
          <w:rFonts w:ascii="Times New Roman" w:hAnsi="Times New Roman"/>
          <w:b/>
          <w:szCs w:val="24"/>
        </w:rPr>
      </w:pPr>
    </w:p>
    <w:p w:rsidR="00C619AD" w:rsidRDefault="00C619A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C619AD" w:rsidRPr="003B408E" w:rsidRDefault="00C619A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Андрущук Марії Іванівні</w:t>
      </w:r>
    </w:p>
    <w:p w:rsidR="00C619AD" w:rsidRDefault="00C619AD" w:rsidP="008D785D">
      <w:pPr>
        <w:jc w:val="both"/>
        <w:rPr>
          <w:b/>
          <w:sz w:val="24"/>
          <w:szCs w:val="24"/>
          <w:lang w:val="uk-UA"/>
        </w:rPr>
      </w:pPr>
    </w:p>
    <w:p w:rsidR="00C619AD" w:rsidRDefault="00C619AD" w:rsidP="008D785D">
      <w:pPr>
        <w:jc w:val="both"/>
        <w:rPr>
          <w:b/>
          <w:sz w:val="24"/>
          <w:szCs w:val="24"/>
          <w:lang w:val="uk-UA"/>
        </w:rPr>
      </w:pPr>
    </w:p>
    <w:p w:rsidR="00C619AD" w:rsidRPr="00365AFE" w:rsidRDefault="00C619AD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№4/2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Андрущук Марії Іванівни, 19**р.н., яка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с.Давидівці, </w:t>
      </w:r>
      <w:bookmarkEnd w:id="1"/>
      <w:bookmarkEnd w:id="2"/>
      <w:bookmarkEnd w:id="3"/>
      <w:r>
        <w:rPr>
          <w:sz w:val="24"/>
          <w:szCs w:val="24"/>
          <w:lang w:val="uk-UA"/>
        </w:rPr>
        <w:t>АДРЕСА 1, щодо надання матеріальної допомоги у зв’язку зі складними життєвими обставинами, спричиненими важким матеріальним станом (зникнення безвісті чоловіка гр.Андрущук В.І., 19**р.н.)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витягу з реєстру ТГ, копія витягу з єдиного державного реєстру ветеранів війни, копія сповіщення про зниклого безвісті військовослужбовця,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 xml:space="preserve">6 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:rsidR="00C619AD" w:rsidRDefault="00C619AD" w:rsidP="007B4068">
      <w:pPr>
        <w:jc w:val="both"/>
        <w:rPr>
          <w:bCs/>
          <w:sz w:val="24"/>
          <w:szCs w:val="24"/>
          <w:lang w:val="uk-UA"/>
        </w:rPr>
      </w:pPr>
    </w:p>
    <w:p w:rsidR="00C619AD" w:rsidRDefault="00C619A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C619AD" w:rsidRDefault="00C619A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C619AD" w:rsidRDefault="00C619AD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Андрущук Марії Іванівні</w:t>
      </w:r>
      <w:r w:rsidRPr="00E36210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E36210">
        <w:rPr>
          <w:rFonts w:ascii="Times New Roman" w:hAnsi="Times New Roman"/>
          <w:szCs w:val="24"/>
        </w:rPr>
        <w:t>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с.Давидівці</w:t>
      </w:r>
      <w:r w:rsidRPr="00497627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АДРЕСА 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4600 грн. ( чотири тисячі шістсот  гривень).</w:t>
      </w:r>
    </w:p>
    <w:p w:rsidR="00C619AD" w:rsidRDefault="00C619A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C619AD" w:rsidRDefault="00C619AD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:rsidR="00C619AD" w:rsidRDefault="00C619AD" w:rsidP="00AE462C">
      <w:pPr>
        <w:ind w:firstLine="600"/>
        <w:jc w:val="both"/>
        <w:rPr>
          <w:sz w:val="24"/>
          <w:szCs w:val="24"/>
          <w:lang w:val="uk-UA"/>
        </w:rPr>
      </w:pPr>
    </w:p>
    <w:p w:rsidR="00C619AD" w:rsidRPr="008B124A" w:rsidRDefault="00C619AD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:rsidR="00C619AD" w:rsidRDefault="00C619AD" w:rsidP="00A96917">
      <w:pPr>
        <w:ind w:firstLine="709"/>
        <w:rPr>
          <w:sz w:val="24"/>
          <w:szCs w:val="24"/>
          <w:lang w:val="uk-UA"/>
        </w:rPr>
      </w:pPr>
    </w:p>
    <w:p w:rsidR="00C619AD" w:rsidRDefault="00C619AD" w:rsidP="00A96917">
      <w:pPr>
        <w:ind w:firstLine="709"/>
        <w:rPr>
          <w:sz w:val="24"/>
          <w:szCs w:val="24"/>
          <w:lang w:val="uk-UA"/>
        </w:rPr>
      </w:pPr>
    </w:p>
    <w:p w:rsidR="00C619AD" w:rsidRDefault="00C619AD" w:rsidP="00A96917">
      <w:pPr>
        <w:ind w:firstLine="709"/>
        <w:rPr>
          <w:sz w:val="24"/>
          <w:szCs w:val="24"/>
          <w:lang w:val="uk-UA"/>
        </w:rPr>
      </w:pPr>
    </w:p>
    <w:p w:rsidR="00C619AD" w:rsidRDefault="00C619AD" w:rsidP="00A96917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:rsidR="00C619AD" w:rsidRDefault="00C619A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C619AD" w:rsidRDefault="00C619A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C619AD" w:rsidRDefault="00C619AD" w:rsidP="00AE462C">
      <w:pPr>
        <w:rPr>
          <w:b/>
          <w:sz w:val="24"/>
          <w:szCs w:val="24"/>
          <w:lang w:val="uk-UA"/>
        </w:rPr>
      </w:pPr>
    </w:p>
    <w:p w:rsidR="00C619AD" w:rsidRDefault="00C619A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C619AD" w:rsidSect="0068582C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0657E"/>
    <w:rsid w:val="00020D26"/>
    <w:rsid w:val="00021079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C419B"/>
    <w:rsid w:val="000D03AD"/>
    <w:rsid w:val="000D4325"/>
    <w:rsid w:val="000F2EA3"/>
    <w:rsid w:val="00103B05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53815"/>
    <w:rsid w:val="00260E73"/>
    <w:rsid w:val="0026206E"/>
    <w:rsid w:val="002A05C4"/>
    <w:rsid w:val="002A3957"/>
    <w:rsid w:val="002A4963"/>
    <w:rsid w:val="002B345B"/>
    <w:rsid w:val="002C556A"/>
    <w:rsid w:val="002D22A9"/>
    <w:rsid w:val="002D60EA"/>
    <w:rsid w:val="002E73BA"/>
    <w:rsid w:val="00305364"/>
    <w:rsid w:val="00313F9A"/>
    <w:rsid w:val="00337CA0"/>
    <w:rsid w:val="00340AAA"/>
    <w:rsid w:val="00353660"/>
    <w:rsid w:val="003624E0"/>
    <w:rsid w:val="00365AFE"/>
    <w:rsid w:val="00371F9E"/>
    <w:rsid w:val="00382654"/>
    <w:rsid w:val="003963F8"/>
    <w:rsid w:val="003A53B4"/>
    <w:rsid w:val="003B408E"/>
    <w:rsid w:val="003E3B39"/>
    <w:rsid w:val="004027F1"/>
    <w:rsid w:val="004119E4"/>
    <w:rsid w:val="0041669C"/>
    <w:rsid w:val="00417F45"/>
    <w:rsid w:val="0044103E"/>
    <w:rsid w:val="00473A5E"/>
    <w:rsid w:val="00497627"/>
    <w:rsid w:val="004A08C6"/>
    <w:rsid w:val="004B0094"/>
    <w:rsid w:val="00504454"/>
    <w:rsid w:val="00510C27"/>
    <w:rsid w:val="00515BB1"/>
    <w:rsid w:val="005376B1"/>
    <w:rsid w:val="00547B77"/>
    <w:rsid w:val="0055665A"/>
    <w:rsid w:val="00573317"/>
    <w:rsid w:val="00573662"/>
    <w:rsid w:val="00581DAF"/>
    <w:rsid w:val="005825EA"/>
    <w:rsid w:val="005867DE"/>
    <w:rsid w:val="005B01D7"/>
    <w:rsid w:val="005D07A1"/>
    <w:rsid w:val="005E140E"/>
    <w:rsid w:val="005F2537"/>
    <w:rsid w:val="005F77BD"/>
    <w:rsid w:val="00603018"/>
    <w:rsid w:val="0062246B"/>
    <w:rsid w:val="00645DE5"/>
    <w:rsid w:val="00667491"/>
    <w:rsid w:val="00674443"/>
    <w:rsid w:val="0068582C"/>
    <w:rsid w:val="006A0FFB"/>
    <w:rsid w:val="006A697B"/>
    <w:rsid w:val="006B74E2"/>
    <w:rsid w:val="006C2211"/>
    <w:rsid w:val="006D4983"/>
    <w:rsid w:val="00704359"/>
    <w:rsid w:val="00741D3E"/>
    <w:rsid w:val="00747D8D"/>
    <w:rsid w:val="00753DC7"/>
    <w:rsid w:val="0076044B"/>
    <w:rsid w:val="0076135F"/>
    <w:rsid w:val="0077115A"/>
    <w:rsid w:val="007A6762"/>
    <w:rsid w:val="007B4068"/>
    <w:rsid w:val="007D0E9D"/>
    <w:rsid w:val="007E6159"/>
    <w:rsid w:val="007F0112"/>
    <w:rsid w:val="007F6E08"/>
    <w:rsid w:val="0080345D"/>
    <w:rsid w:val="0080378A"/>
    <w:rsid w:val="008302E1"/>
    <w:rsid w:val="008322BA"/>
    <w:rsid w:val="00835E93"/>
    <w:rsid w:val="00892585"/>
    <w:rsid w:val="008A035A"/>
    <w:rsid w:val="008B069A"/>
    <w:rsid w:val="008B124A"/>
    <w:rsid w:val="008C15EB"/>
    <w:rsid w:val="008D0044"/>
    <w:rsid w:val="008D7490"/>
    <w:rsid w:val="008D785D"/>
    <w:rsid w:val="008E1345"/>
    <w:rsid w:val="00936232"/>
    <w:rsid w:val="0097291E"/>
    <w:rsid w:val="00985745"/>
    <w:rsid w:val="00991095"/>
    <w:rsid w:val="009A204B"/>
    <w:rsid w:val="009A60A8"/>
    <w:rsid w:val="009B1120"/>
    <w:rsid w:val="009C7441"/>
    <w:rsid w:val="009E2575"/>
    <w:rsid w:val="009E586C"/>
    <w:rsid w:val="009F0ACB"/>
    <w:rsid w:val="009F0E92"/>
    <w:rsid w:val="00A15FA6"/>
    <w:rsid w:val="00A343ED"/>
    <w:rsid w:val="00A37A07"/>
    <w:rsid w:val="00A423BB"/>
    <w:rsid w:val="00A75804"/>
    <w:rsid w:val="00A830E5"/>
    <w:rsid w:val="00A83486"/>
    <w:rsid w:val="00A9147A"/>
    <w:rsid w:val="00A96917"/>
    <w:rsid w:val="00AA40A6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63105"/>
    <w:rsid w:val="00B731FD"/>
    <w:rsid w:val="00B826A7"/>
    <w:rsid w:val="00B96261"/>
    <w:rsid w:val="00C24AA6"/>
    <w:rsid w:val="00C37466"/>
    <w:rsid w:val="00C4561F"/>
    <w:rsid w:val="00C551EE"/>
    <w:rsid w:val="00C619AD"/>
    <w:rsid w:val="00C63E84"/>
    <w:rsid w:val="00C91D12"/>
    <w:rsid w:val="00CA4DB2"/>
    <w:rsid w:val="00CB1BF8"/>
    <w:rsid w:val="00CB2830"/>
    <w:rsid w:val="00CB379C"/>
    <w:rsid w:val="00CC09A4"/>
    <w:rsid w:val="00CC0C57"/>
    <w:rsid w:val="00CC0C7C"/>
    <w:rsid w:val="00CC0F78"/>
    <w:rsid w:val="00CC2BE1"/>
    <w:rsid w:val="00CC3599"/>
    <w:rsid w:val="00CD6D3D"/>
    <w:rsid w:val="00CE25CE"/>
    <w:rsid w:val="00CF0753"/>
    <w:rsid w:val="00D145E5"/>
    <w:rsid w:val="00D17530"/>
    <w:rsid w:val="00D26EC4"/>
    <w:rsid w:val="00D3124E"/>
    <w:rsid w:val="00D534D4"/>
    <w:rsid w:val="00D869BE"/>
    <w:rsid w:val="00D87EFA"/>
    <w:rsid w:val="00D930A7"/>
    <w:rsid w:val="00D93A51"/>
    <w:rsid w:val="00DA1936"/>
    <w:rsid w:val="00DA412D"/>
    <w:rsid w:val="00DD28E5"/>
    <w:rsid w:val="00DE313B"/>
    <w:rsid w:val="00E3383E"/>
    <w:rsid w:val="00E36210"/>
    <w:rsid w:val="00E42B6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87024"/>
    <w:rsid w:val="00FA0CFB"/>
    <w:rsid w:val="00FA29DA"/>
    <w:rsid w:val="00FF3C4B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207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7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7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7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7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74</TotalTime>
  <Pages>1</Pages>
  <Words>352</Words>
  <Characters>2007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2024-11-07T09:02:00Z</cp:lastPrinted>
  <dcterms:created xsi:type="dcterms:W3CDTF">2026-02-17T13:27:00Z</dcterms:created>
  <dcterms:modified xsi:type="dcterms:W3CDTF">2026-02-27T15:08:00Z</dcterms:modified>
</cp:coreProperties>
</file>