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73DBE" w:rsidRDefault="00773D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64F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33713105" r:id="rId6"/>
        </w:object>
      </w:r>
    </w:p>
    <w:p w:rsidR="00773DBE" w:rsidRDefault="00773D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73DBE" w:rsidRDefault="00773D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73DBE" w:rsidRDefault="00773D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73DBE" w:rsidRDefault="00773D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73DBE" w:rsidRDefault="00773D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73DBE" w:rsidRDefault="00773D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73DBE" w:rsidRDefault="00773D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73DBE" w:rsidRDefault="00773DB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73DBE" w:rsidRDefault="00773D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 м. Кіцмань                                                         </w:t>
      </w:r>
      <w:r w:rsidRPr="0082719C">
        <w:rPr>
          <w:rFonts w:ascii="Times New Roman" w:hAnsi="Times New Roman"/>
          <w:b/>
          <w:szCs w:val="24"/>
        </w:rPr>
        <w:t>№ 36/2</w:t>
      </w:r>
    </w:p>
    <w:p w:rsidR="00773DBE" w:rsidRDefault="00773DBE" w:rsidP="008D785D">
      <w:pPr>
        <w:rPr>
          <w:sz w:val="24"/>
          <w:lang w:val="uk-UA"/>
        </w:rPr>
      </w:pPr>
    </w:p>
    <w:p w:rsidR="00773DBE" w:rsidRDefault="00773D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73DBE" w:rsidRPr="003B408E" w:rsidRDefault="00773DB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Остяковій Тетяні Миколаївні</w:t>
      </w:r>
    </w:p>
    <w:p w:rsidR="00773DBE" w:rsidRDefault="00773DBE" w:rsidP="008D785D">
      <w:pPr>
        <w:jc w:val="both"/>
        <w:rPr>
          <w:b/>
          <w:sz w:val="24"/>
          <w:szCs w:val="24"/>
          <w:lang w:val="uk-UA"/>
        </w:rPr>
      </w:pPr>
    </w:p>
    <w:p w:rsidR="00773DBE" w:rsidRDefault="00773DBE" w:rsidP="008D785D">
      <w:pPr>
        <w:jc w:val="both"/>
        <w:rPr>
          <w:b/>
          <w:sz w:val="24"/>
          <w:szCs w:val="24"/>
          <w:lang w:val="uk-UA"/>
        </w:rPr>
      </w:pPr>
    </w:p>
    <w:p w:rsidR="00773DBE" w:rsidRPr="00365AFE" w:rsidRDefault="00773DBE" w:rsidP="001D14F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гр.Остякової Тетяни Миколаївни,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АДРЕСА 1 щодо надання матеріальної допомоги у зв’язку зі складними життєвими обставинами, спричиненими важким матеріальним станом (загибелі сина, який перебував на військовій службі, гр.Остякова О.Р., 1982р.н.)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сповіщення про смерть гр.Остякова О.Р., копія свідоцтва про смерть, копія довідки №1 від 07.05.2024р. командира військової частини А0284,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773DBE" w:rsidRDefault="00773DBE" w:rsidP="00E16479">
      <w:pPr>
        <w:jc w:val="both"/>
        <w:rPr>
          <w:bCs/>
          <w:sz w:val="24"/>
          <w:szCs w:val="24"/>
          <w:lang w:val="uk-UA"/>
        </w:rPr>
      </w:pPr>
    </w:p>
    <w:p w:rsidR="00773DBE" w:rsidRDefault="00773DB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773DBE" w:rsidRDefault="00773DBE" w:rsidP="00EE599D">
      <w:pPr>
        <w:jc w:val="both"/>
        <w:rPr>
          <w:b/>
          <w:bCs/>
          <w:sz w:val="24"/>
          <w:szCs w:val="24"/>
          <w:lang w:val="uk-UA"/>
        </w:rPr>
      </w:pPr>
    </w:p>
    <w:p w:rsidR="00773DBE" w:rsidRPr="00EE599D" w:rsidRDefault="00773DB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гр.Остяковій Тетяні Миколаївні, яка проживає за адресою: м.Кіцмань,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bCs/>
          <w:sz w:val="24"/>
          <w:szCs w:val="24"/>
          <w:lang w:val="uk-UA"/>
        </w:rPr>
        <w:t>вирішення соціально-побутових проблем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4600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CD3CD6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 чотири тисячі шістсот</w:t>
      </w:r>
      <w:r w:rsidRPr="00CD3CD6">
        <w:rPr>
          <w:bCs/>
          <w:sz w:val="24"/>
          <w:szCs w:val="24"/>
          <w:lang w:val="uk-UA"/>
        </w:rPr>
        <w:t xml:space="preserve"> гривень).</w:t>
      </w:r>
    </w:p>
    <w:p w:rsidR="00773DBE" w:rsidRPr="0084440D" w:rsidRDefault="00773DB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73DBE" w:rsidRDefault="00773DBE" w:rsidP="001D14FD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773DBE" w:rsidRDefault="00773DBE" w:rsidP="001D14FD">
      <w:pPr>
        <w:ind w:firstLine="600"/>
        <w:jc w:val="both"/>
        <w:rPr>
          <w:sz w:val="24"/>
          <w:szCs w:val="24"/>
          <w:lang w:val="uk-UA"/>
        </w:rPr>
      </w:pPr>
    </w:p>
    <w:p w:rsidR="00773DBE" w:rsidRPr="001D14FD" w:rsidRDefault="00773DBE" w:rsidP="001D14F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1D14FD"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начальни</w:t>
      </w:r>
      <w:r>
        <w:rPr>
          <w:rFonts w:ascii="Times New Roman" w:hAnsi="Times New Roman"/>
          <w:bCs/>
          <w:sz w:val="24"/>
          <w:szCs w:val="24"/>
          <w:lang w:val="uk-UA"/>
        </w:rPr>
        <w:t>цю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773DBE" w:rsidRDefault="00773DBE" w:rsidP="00AE462C">
      <w:pPr>
        <w:ind w:firstLine="600"/>
        <w:jc w:val="both"/>
        <w:rPr>
          <w:sz w:val="24"/>
          <w:szCs w:val="24"/>
          <w:lang w:val="uk-UA"/>
        </w:rPr>
      </w:pPr>
    </w:p>
    <w:p w:rsidR="00773DBE" w:rsidRDefault="00773DB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73DBE" w:rsidRDefault="00773DBE" w:rsidP="00FE737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773DBE" w:rsidSect="0082719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20DBD"/>
    <w:rsid w:val="00025346"/>
    <w:rsid w:val="00044E0D"/>
    <w:rsid w:val="00055EAF"/>
    <w:rsid w:val="00080A3B"/>
    <w:rsid w:val="0008599E"/>
    <w:rsid w:val="00096D87"/>
    <w:rsid w:val="000A0509"/>
    <w:rsid w:val="000B3A07"/>
    <w:rsid w:val="000C419B"/>
    <w:rsid w:val="000D5A0A"/>
    <w:rsid w:val="000E186B"/>
    <w:rsid w:val="000E239E"/>
    <w:rsid w:val="001124EA"/>
    <w:rsid w:val="00116174"/>
    <w:rsid w:val="00116E57"/>
    <w:rsid w:val="00150E2F"/>
    <w:rsid w:val="00177D4E"/>
    <w:rsid w:val="001A4545"/>
    <w:rsid w:val="001A776D"/>
    <w:rsid w:val="001B4DE4"/>
    <w:rsid w:val="001B6DCD"/>
    <w:rsid w:val="001C6A3B"/>
    <w:rsid w:val="001D14FD"/>
    <w:rsid w:val="001F1A69"/>
    <w:rsid w:val="00210848"/>
    <w:rsid w:val="00211057"/>
    <w:rsid w:val="00220BBD"/>
    <w:rsid w:val="0026472D"/>
    <w:rsid w:val="002A31C4"/>
    <w:rsid w:val="002A4963"/>
    <w:rsid w:val="002B3C49"/>
    <w:rsid w:val="002D0E52"/>
    <w:rsid w:val="002F0F48"/>
    <w:rsid w:val="002F7505"/>
    <w:rsid w:val="003110A1"/>
    <w:rsid w:val="00313532"/>
    <w:rsid w:val="003163C6"/>
    <w:rsid w:val="00340AAA"/>
    <w:rsid w:val="003624E0"/>
    <w:rsid w:val="00365AFE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C4CE1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7203C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32BE0"/>
    <w:rsid w:val="006A3729"/>
    <w:rsid w:val="006B5460"/>
    <w:rsid w:val="006C2211"/>
    <w:rsid w:val="006C6A40"/>
    <w:rsid w:val="006E08C9"/>
    <w:rsid w:val="006E3B9A"/>
    <w:rsid w:val="006F59AB"/>
    <w:rsid w:val="00715F81"/>
    <w:rsid w:val="00747D8D"/>
    <w:rsid w:val="00750344"/>
    <w:rsid w:val="007514B5"/>
    <w:rsid w:val="0076044B"/>
    <w:rsid w:val="00773DBE"/>
    <w:rsid w:val="00774AC2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2719C"/>
    <w:rsid w:val="008340B4"/>
    <w:rsid w:val="0084440D"/>
    <w:rsid w:val="00860C28"/>
    <w:rsid w:val="0087637F"/>
    <w:rsid w:val="00881527"/>
    <w:rsid w:val="00892585"/>
    <w:rsid w:val="008A035A"/>
    <w:rsid w:val="008B124A"/>
    <w:rsid w:val="008C349F"/>
    <w:rsid w:val="008D785D"/>
    <w:rsid w:val="0091476B"/>
    <w:rsid w:val="00915709"/>
    <w:rsid w:val="00935BBE"/>
    <w:rsid w:val="009464F1"/>
    <w:rsid w:val="00954AC6"/>
    <w:rsid w:val="0095708C"/>
    <w:rsid w:val="00984307"/>
    <w:rsid w:val="00991095"/>
    <w:rsid w:val="009B74D5"/>
    <w:rsid w:val="009D1237"/>
    <w:rsid w:val="009D3EE7"/>
    <w:rsid w:val="009F0E92"/>
    <w:rsid w:val="009F3665"/>
    <w:rsid w:val="009F7227"/>
    <w:rsid w:val="00A031FE"/>
    <w:rsid w:val="00A423BB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27422"/>
    <w:rsid w:val="00B401EE"/>
    <w:rsid w:val="00B61329"/>
    <w:rsid w:val="00B960CA"/>
    <w:rsid w:val="00B96261"/>
    <w:rsid w:val="00BA6239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D3CD6"/>
    <w:rsid w:val="00D00FD7"/>
    <w:rsid w:val="00D20076"/>
    <w:rsid w:val="00D23BF9"/>
    <w:rsid w:val="00D378A2"/>
    <w:rsid w:val="00D446D2"/>
    <w:rsid w:val="00D534D4"/>
    <w:rsid w:val="00D869BE"/>
    <w:rsid w:val="00D930A7"/>
    <w:rsid w:val="00DA1936"/>
    <w:rsid w:val="00DA412D"/>
    <w:rsid w:val="00DA4B32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078D6"/>
    <w:rsid w:val="00F11A92"/>
    <w:rsid w:val="00F26C02"/>
    <w:rsid w:val="00F278BB"/>
    <w:rsid w:val="00F279D3"/>
    <w:rsid w:val="00F83BD4"/>
    <w:rsid w:val="00F91293"/>
    <w:rsid w:val="00FB0C21"/>
    <w:rsid w:val="00FB5E10"/>
    <w:rsid w:val="00FC555F"/>
    <w:rsid w:val="00FD7BCA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13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366</Words>
  <Characters>2090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2025-04-07T07:25:00Z</cp:lastPrinted>
  <dcterms:created xsi:type="dcterms:W3CDTF">2026-02-17T13:26:00Z</dcterms:created>
  <dcterms:modified xsi:type="dcterms:W3CDTF">2026-02-27T13:59:00Z</dcterms:modified>
</cp:coreProperties>
</file>