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F2CDA" w:rsidRDefault="00AF2CD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5290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3051" r:id="rId6"/>
        </w:object>
      </w:r>
    </w:p>
    <w:p w:rsidR="00AF2CDA" w:rsidRDefault="00AF2CD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F2CDA" w:rsidRDefault="00AF2CD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F2CDA" w:rsidRDefault="00AF2CD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F2CDA" w:rsidRDefault="00AF2CD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F2CDA" w:rsidRDefault="00AF2CD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F2CDA" w:rsidRDefault="00AF2CD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F2CDA" w:rsidRDefault="00AF2CD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F2CDA" w:rsidRDefault="00AF2CDA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F2CDA" w:rsidRDefault="00AF2CD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лютого 2026                                         м. Кіцмань                                                         </w:t>
      </w:r>
      <w:r w:rsidRPr="007D55DF">
        <w:rPr>
          <w:rFonts w:ascii="Times New Roman" w:hAnsi="Times New Roman"/>
          <w:b/>
          <w:szCs w:val="24"/>
        </w:rPr>
        <w:t>№ 35/2</w:t>
      </w:r>
    </w:p>
    <w:p w:rsidR="00AF2CDA" w:rsidRDefault="00AF2CDA" w:rsidP="008D785D">
      <w:pPr>
        <w:rPr>
          <w:sz w:val="24"/>
          <w:lang w:val="uk-UA"/>
        </w:rPr>
      </w:pPr>
    </w:p>
    <w:p w:rsidR="00AF2CDA" w:rsidRDefault="00AF2CD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983DA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983DA5">
        <w:rPr>
          <w:b/>
          <w:sz w:val="24"/>
          <w:szCs w:val="24"/>
          <w:lang w:val="uk-UA"/>
        </w:rPr>
        <w:t xml:space="preserve">допомоги </w:t>
      </w:r>
    </w:p>
    <w:p w:rsidR="00AF2CDA" w:rsidRPr="003B408E" w:rsidRDefault="00AF2CD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Павловській  Ользі  Степанівні</w:t>
      </w:r>
    </w:p>
    <w:p w:rsidR="00AF2CDA" w:rsidRDefault="00AF2CDA" w:rsidP="008D785D">
      <w:pPr>
        <w:jc w:val="both"/>
        <w:rPr>
          <w:b/>
          <w:sz w:val="24"/>
          <w:szCs w:val="24"/>
          <w:lang w:val="uk-UA"/>
        </w:rPr>
      </w:pPr>
    </w:p>
    <w:p w:rsidR="00AF2CDA" w:rsidRDefault="00AF2CDA" w:rsidP="008D785D">
      <w:pPr>
        <w:jc w:val="both"/>
        <w:rPr>
          <w:b/>
          <w:sz w:val="24"/>
          <w:szCs w:val="24"/>
          <w:lang w:val="uk-UA"/>
        </w:rPr>
      </w:pPr>
    </w:p>
    <w:p w:rsidR="00AF2CDA" w:rsidRDefault="00AF2CD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 xml:space="preserve">6 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гр.Павловської Ольги Степанівни, 19**р.н., інваліда ІІІгр.,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с.Витилівка,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довідки МСЕК №043800, копія виписки №4517/881, видана КНП «Кіцманська БЛІЛ»,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F2CDA" w:rsidRDefault="00AF2CDA" w:rsidP="00E16479">
      <w:pPr>
        <w:jc w:val="both"/>
        <w:rPr>
          <w:bCs/>
          <w:sz w:val="24"/>
          <w:szCs w:val="24"/>
          <w:lang w:val="uk-UA"/>
        </w:rPr>
      </w:pPr>
    </w:p>
    <w:p w:rsidR="00AF2CDA" w:rsidRDefault="00AF2CD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AF2CDA" w:rsidRDefault="00AF2CDA" w:rsidP="00EE599D">
      <w:pPr>
        <w:jc w:val="both"/>
        <w:rPr>
          <w:b/>
          <w:bCs/>
          <w:sz w:val="24"/>
          <w:szCs w:val="24"/>
          <w:lang w:val="uk-UA"/>
        </w:rPr>
      </w:pPr>
    </w:p>
    <w:p w:rsidR="00AF2CDA" w:rsidRPr="00EE599D" w:rsidRDefault="00AF2CD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гр.Павловській Ользі Степанівні, яка проживає за адресою: с.Витилівка, АДРЕСА 1,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>
        <w:rPr>
          <w:bCs/>
          <w:sz w:val="24"/>
          <w:szCs w:val="24"/>
          <w:lang w:val="uk-UA"/>
        </w:rPr>
        <w:t>в  сумі 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 три тисячі</w:t>
      </w:r>
      <w:r w:rsidRPr="00EE599D">
        <w:rPr>
          <w:bCs/>
          <w:sz w:val="24"/>
          <w:szCs w:val="24"/>
        </w:rPr>
        <w:t xml:space="preserve"> гривень).</w:t>
      </w:r>
    </w:p>
    <w:p w:rsidR="00AF2CDA" w:rsidRPr="0084440D" w:rsidRDefault="00AF2CD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F2CDA" w:rsidRPr="0084440D" w:rsidRDefault="00AF2CDA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КОЗЕК)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F2CDA" w:rsidRPr="008B124A" w:rsidRDefault="00AF2CD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F2CDA" w:rsidRDefault="00AF2CDA" w:rsidP="00AE462C">
      <w:pPr>
        <w:ind w:firstLine="600"/>
        <w:jc w:val="both"/>
        <w:rPr>
          <w:sz w:val="24"/>
          <w:szCs w:val="24"/>
          <w:lang w:val="uk-UA"/>
        </w:rPr>
      </w:pPr>
    </w:p>
    <w:p w:rsidR="00AF2CDA" w:rsidRDefault="00AF2CD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F2CDA" w:rsidRPr="005F7735" w:rsidRDefault="00AF2CD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AF2CDA" w:rsidRDefault="00AF2CDA" w:rsidP="008F3F4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p w:rsidR="00AF2CDA" w:rsidRDefault="00AF2CD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AF2CDA" w:rsidSect="00F01AD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01779"/>
    <w:rsid w:val="00111CF8"/>
    <w:rsid w:val="001124EA"/>
    <w:rsid w:val="00116E57"/>
    <w:rsid w:val="00127029"/>
    <w:rsid w:val="00150E2F"/>
    <w:rsid w:val="00161C77"/>
    <w:rsid w:val="00164135"/>
    <w:rsid w:val="001B4DE4"/>
    <w:rsid w:val="001B6DCD"/>
    <w:rsid w:val="001C6A3B"/>
    <w:rsid w:val="001D5E6F"/>
    <w:rsid w:val="001F1A69"/>
    <w:rsid w:val="00210848"/>
    <w:rsid w:val="00211057"/>
    <w:rsid w:val="00220BBD"/>
    <w:rsid w:val="00243061"/>
    <w:rsid w:val="00244A5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DD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D55DF"/>
    <w:rsid w:val="007F0112"/>
    <w:rsid w:val="007F763E"/>
    <w:rsid w:val="0080345D"/>
    <w:rsid w:val="00807E59"/>
    <w:rsid w:val="008103C1"/>
    <w:rsid w:val="008119B7"/>
    <w:rsid w:val="008200CA"/>
    <w:rsid w:val="008340B4"/>
    <w:rsid w:val="0084440D"/>
    <w:rsid w:val="008638E3"/>
    <w:rsid w:val="00881527"/>
    <w:rsid w:val="00892585"/>
    <w:rsid w:val="008A035A"/>
    <w:rsid w:val="008A75BA"/>
    <w:rsid w:val="008B0BF6"/>
    <w:rsid w:val="008B124A"/>
    <w:rsid w:val="008D785D"/>
    <w:rsid w:val="008F3F43"/>
    <w:rsid w:val="0091476B"/>
    <w:rsid w:val="0092177F"/>
    <w:rsid w:val="00935BBE"/>
    <w:rsid w:val="0095708C"/>
    <w:rsid w:val="0097746D"/>
    <w:rsid w:val="00983DA5"/>
    <w:rsid w:val="00984307"/>
    <w:rsid w:val="00984617"/>
    <w:rsid w:val="00991095"/>
    <w:rsid w:val="009C5D7D"/>
    <w:rsid w:val="009D3EE7"/>
    <w:rsid w:val="009F0E92"/>
    <w:rsid w:val="009F7227"/>
    <w:rsid w:val="00A031FE"/>
    <w:rsid w:val="00A423BB"/>
    <w:rsid w:val="00A4330B"/>
    <w:rsid w:val="00A56E33"/>
    <w:rsid w:val="00A75804"/>
    <w:rsid w:val="00A83486"/>
    <w:rsid w:val="00A97CE7"/>
    <w:rsid w:val="00AB19D5"/>
    <w:rsid w:val="00AB23AD"/>
    <w:rsid w:val="00AC6A48"/>
    <w:rsid w:val="00AD1E7F"/>
    <w:rsid w:val="00AE462C"/>
    <w:rsid w:val="00AE6B3D"/>
    <w:rsid w:val="00AF2CDA"/>
    <w:rsid w:val="00B61329"/>
    <w:rsid w:val="00B74069"/>
    <w:rsid w:val="00B96261"/>
    <w:rsid w:val="00BB7459"/>
    <w:rsid w:val="00BD3741"/>
    <w:rsid w:val="00BE3B5B"/>
    <w:rsid w:val="00BE43A6"/>
    <w:rsid w:val="00BE6276"/>
    <w:rsid w:val="00BF3DA8"/>
    <w:rsid w:val="00C37466"/>
    <w:rsid w:val="00C60070"/>
    <w:rsid w:val="00C861BE"/>
    <w:rsid w:val="00C87189"/>
    <w:rsid w:val="00CA4DB2"/>
    <w:rsid w:val="00CB2830"/>
    <w:rsid w:val="00CB7E5D"/>
    <w:rsid w:val="00CC631B"/>
    <w:rsid w:val="00D00FD7"/>
    <w:rsid w:val="00D20076"/>
    <w:rsid w:val="00D23BF9"/>
    <w:rsid w:val="00D378A2"/>
    <w:rsid w:val="00D42EB8"/>
    <w:rsid w:val="00D534D4"/>
    <w:rsid w:val="00D869BE"/>
    <w:rsid w:val="00D930A7"/>
    <w:rsid w:val="00D96606"/>
    <w:rsid w:val="00DA1936"/>
    <w:rsid w:val="00DA412D"/>
    <w:rsid w:val="00DA6C46"/>
    <w:rsid w:val="00DD228B"/>
    <w:rsid w:val="00E00D22"/>
    <w:rsid w:val="00E16479"/>
    <w:rsid w:val="00E1735E"/>
    <w:rsid w:val="00E1754D"/>
    <w:rsid w:val="00E22351"/>
    <w:rsid w:val="00E45C1D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1ADB"/>
    <w:rsid w:val="00F0581E"/>
    <w:rsid w:val="00F11A92"/>
    <w:rsid w:val="00F26C02"/>
    <w:rsid w:val="00F279D3"/>
    <w:rsid w:val="00F5290C"/>
    <w:rsid w:val="00F83BD4"/>
    <w:rsid w:val="00F91293"/>
    <w:rsid w:val="00FB5E10"/>
    <w:rsid w:val="00FD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30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335</Words>
  <Characters>1915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2025-01-14T15:32:00Z</cp:lastPrinted>
  <dcterms:created xsi:type="dcterms:W3CDTF">2026-02-17T14:05:00Z</dcterms:created>
  <dcterms:modified xsi:type="dcterms:W3CDTF">2026-02-27T13:58:00Z</dcterms:modified>
</cp:coreProperties>
</file>