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D24C25" w:rsidRDefault="00D24C2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5480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3713011" r:id="rId6"/>
        </w:object>
      </w:r>
    </w:p>
    <w:p w:rsidR="00D24C25" w:rsidRDefault="00D24C2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24C25" w:rsidRDefault="00D24C2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D24C25" w:rsidRDefault="00D24C2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24C25" w:rsidRDefault="00D24C2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24C25" w:rsidRDefault="00D24C2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24C25" w:rsidRDefault="00D24C2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D24C25" w:rsidRDefault="00D24C2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D24C25" w:rsidRDefault="00D24C25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D24C25" w:rsidRDefault="00D24C2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лютого 2026                                        м. Кіцмань                                                          </w:t>
      </w:r>
      <w:r w:rsidRPr="00F453E7">
        <w:rPr>
          <w:rFonts w:ascii="Times New Roman" w:hAnsi="Times New Roman"/>
          <w:b/>
          <w:szCs w:val="24"/>
        </w:rPr>
        <w:t>№ 34/2</w:t>
      </w:r>
    </w:p>
    <w:p w:rsidR="00D24C25" w:rsidRDefault="00D24C25" w:rsidP="008D785D">
      <w:pPr>
        <w:rPr>
          <w:sz w:val="24"/>
          <w:lang w:val="uk-UA"/>
        </w:rPr>
      </w:pPr>
    </w:p>
    <w:p w:rsidR="00D24C25" w:rsidRDefault="00D24C2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983DA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983DA5">
        <w:rPr>
          <w:b/>
          <w:sz w:val="24"/>
          <w:szCs w:val="24"/>
          <w:lang w:val="uk-UA"/>
        </w:rPr>
        <w:t xml:space="preserve">допомоги </w:t>
      </w:r>
    </w:p>
    <w:p w:rsidR="00D24C25" w:rsidRPr="003B408E" w:rsidRDefault="00D24C25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Апостолюк Галині Миколаївні</w:t>
      </w:r>
    </w:p>
    <w:p w:rsidR="00D24C25" w:rsidRDefault="00D24C25" w:rsidP="008D785D">
      <w:pPr>
        <w:jc w:val="both"/>
        <w:rPr>
          <w:b/>
          <w:sz w:val="24"/>
          <w:szCs w:val="24"/>
          <w:lang w:val="uk-UA"/>
        </w:rPr>
      </w:pPr>
    </w:p>
    <w:p w:rsidR="00D24C25" w:rsidRDefault="00D24C25" w:rsidP="008D785D">
      <w:pPr>
        <w:jc w:val="both"/>
        <w:rPr>
          <w:b/>
          <w:sz w:val="24"/>
          <w:szCs w:val="24"/>
          <w:lang w:val="uk-UA"/>
        </w:rPr>
      </w:pPr>
    </w:p>
    <w:p w:rsidR="00D24C25" w:rsidRDefault="00D24C2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1025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гр.Апостолюк Галини Миколаївни, 19**р.н.,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виписки із медичної карти стаціонарного хворого видана Швецько-Українська клініка «ЕНГЕЛЬХОЛЬМ»,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 xml:space="preserve">6 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D24C25" w:rsidRDefault="00D24C25" w:rsidP="00E16479">
      <w:pPr>
        <w:jc w:val="both"/>
        <w:rPr>
          <w:bCs/>
          <w:sz w:val="24"/>
          <w:szCs w:val="24"/>
          <w:lang w:val="uk-UA"/>
        </w:rPr>
      </w:pPr>
    </w:p>
    <w:p w:rsidR="00D24C25" w:rsidRDefault="00D24C25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D24C25" w:rsidRDefault="00D24C25" w:rsidP="00EE599D">
      <w:pPr>
        <w:jc w:val="both"/>
        <w:rPr>
          <w:b/>
          <w:bCs/>
          <w:sz w:val="24"/>
          <w:szCs w:val="24"/>
          <w:lang w:val="uk-UA"/>
        </w:rPr>
      </w:pPr>
    </w:p>
    <w:p w:rsidR="00D24C25" w:rsidRPr="00EE599D" w:rsidRDefault="00D24C25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гр.Апостолюк Галині Миколаївні, яка проживає за адресою: м.Кіцмань,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 три тисячі </w:t>
      </w:r>
      <w:r w:rsidRPr="00EE599D">
        <w:rPr>
          <w:bCs/>
          <w:sz w:val="24"/>
          <w:szCs w:val="24"/>
        </w:rPr>
        <w:t xml:space="preserve"> гривень).</w:t>
      </w:r>
    </w:p>
    <w:p w:rsidR="00D24C25" w:rsidRPr="0084440D" w:rsidRDefault="00D24C2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D24C25" w:rsidRPr="0084440D" w:rsidRDefault="00D24C25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КОЗЕК)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D24C25" w:rsidRPr="008B124A" w:rsidRDefault="00D24C2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D24C25" w:rsidRDefault="00D24C25" w:rsidP="00AE462C">
      <w:pPr>
        <w:ind w:firstLine="600"/>
        <w:jc w:val="both"/>
        <w:rPr>
          <w:sz w:val="24"/>
          <w:szCs w:val="24"/>
          <w:lang w:val="uk-UA"/>
        </w:rPr>
      </w:pPr>
    </w:p>
    <w:p w:rsidR="00D24C25" w:rsidRDefault="00D24C2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D24C25" w:rsidRPr="005F7735" w:rsidRDefault="00D24C25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D24C25" w:rsidRDefault="00D24C25" w:rsidP="004C03F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:rsidR="00D24C25" w:rsidRDefault="00D24C2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sectPr w:rsidR="00D24C25" w:rsidSect="00F453E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01779"/>
    <w:rsid w:val="001124EA"/>
    <w:rsid w:val="00116E57"/>
    <w:rsid w:val="00127029"/>
    <w:rsid w:val="00134E94"/>
    <w:rsid w:val="00150E2F"/>
    <w:rsid w:val="001877DB"/>
    <w:rsid w:val="001B4DE4"/>
    <w:rsid w:val="001B6DCD"/>
    <w:rsid w:val="001C6A3B"/>
    <w:rsid w:val="001D5E6F"/>
    <w:rsid w:val="001F1A69"/>
    <w:rsid w:val="00210848"/>
    <w:rsid w:val="00211057"/>
    <w:rsid w:val="00220BBD"/>
    <w:rsid w:val="00244A5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03F8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A2E62"/>
    <w:rsid w:val="005B5F1C"/>
    <w:rsid w:val="005D0ADD"/>
    <w:rsid w:val="005E1BC0"/>
    <w:rsid w:val="005F7735"/>
    <w:rsid w:val="00607C64"/>
    <w:rsid w:val="00617F46"/>
    <w:rsid w:val="0062166F"/>
    <w:rsid w:val="0062246B"/>
    <w:rsid w:val="00624F8F"/>
    <w:rsid w:val="006A3729"/>
    <w:rsid w:val="006B5460"/>
    <w:rsid w:val="006C2211"/>
    <w:rsid w:val="006C6A40"/>
    <w:rsid w:val="006D11BA"/>
    <w:rsid w:val="006E45EE"/>
    <w:rsid w:val="006F4BD9"/>
    <w:rsid w:val="006F59AB"/>
    <w:rsid w:val="00715F81"/>
    <w:rsid w:val="00747D8D"/>
    <w:rsid w:val="007514B5"/>
    <w:rsid w:val="0076044B"/>
    <w:rsid w:val="0076503F"/>
    <w:rsid w:val="00783C9D"/>
    <w:rsid w:val="007A4F50"/>
    <w:rsid w:val="007B4068"/>
    <w:rsid w:val="007C42F1"/>
    <w:rsid w:val="007D0E9D"/>
    <w:rsid w:val="007F0112"/>
    <w:rsid w:val="007F763E"/>
    <w:rsid w:val="0080345D"/>
    <w:rsid w:val="00807E59"/>
    <w:rsid w:val="00815D27"/>
    <w:rsid w:val="008200CA"/>
    <w:rsid w:val="008340B4"/>
    <w:rsid w:val="0084440D"/>
    <w:rsid w:val="0085480C"/>
    <w:rsid w:val="008638E3"/>
    <w:rsid w:val="00881527"/>
    <w:rsid w:val="00892585"/>
    <w:rsid w:val="008A035A"/>
    <w:rsid w:val="008B124A"/>
    <w:rsid w:val="008D785D"/>
    <w:rsid w:val="0091476B"/>
    <w:rsid w:val="009238B4"/>
    <w:rsid w:val="00935BBE"/>
    <w:rsid w:val="0095708C"/>
    <w:rsid w:val="00974CC0"/>
    <w:rsid w:val="00983DA5"/>
    <w:rsid w:val="00984307"/>
    <w:rsid w:val="00984617"/>
    <w:rsid w:val="00991095"/>
    <w:rsid w:val="009A393A"/>
    <w:rsid w:val="009D3EE7"/>
    <w:rsid w:val="009E1907"/>
    <w:rsid w:val="009F0E92"/>
    <w:rsid w:val="009F7227"/>
    <w:rsid w:val="00A031FE"/>
    <w:rsid w:val="00A17809"/>
    <w:rsid w:val="00A423BB"/>
    <w:rsid w:val="00A4330B"/>
    <w:rsid w:val="00A75804"/>
    <w:rsid w:val="00A83486"/>
    <w:rsid w:val="00A97CE7"/>
    <w:rsid w:val="00AB19D5"/>
    <w:rsid w:val="00AB23AD"/>
    <w:rsid w:val="00AC6A48"/>
    <w:rsid w:val="00AE462C"/>
    <w:rsid w:val="00AE6B3D"/>
    <w:rsid w:val="00B052C9"/>
    <w:rsid w:val="00B61329"/>
    <w:rsid w:val="00B74069"/>
    <w:rsid w:val="00B96261"/>
    <w:rsid w:val="00BB7459"/>
    <w:rsid w:val="00BD3741"/>
    <w:rsid w:val="00BE3B5B"/>
    <w:rsid w:val="00BE43A6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24C25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1754D"/>
    <w:rsid w:val="00E22351"/>
    <w:rsid w:val="00E45C1D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453E7"/>
    <w:rsid w:val="00F52567"/>
    <w:rsid w:val="00F83BD4"/>
    <w:rsid w:val="00F91293"/>
    <w:rsid w:val="00FB5E10"/>
    <w:rsid w:val="00FD7BCA"/>
    <w:rsid w:val="00FE0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50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4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338</Words>
  <Characters>1928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2026-02-24T15:18:00Z</cp:lastPrinted>
  <dcterms:created xsi:type="dcterms:W3CDTF">2026-02-17T14:04:00Z</dcterms:created>
  <dcterms:modified xsi:type="dcterms:W3CDTF">2026-02-27T13:57:00Z</dcterms:modified>
</cp:coreProperties>
</file>