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B7AD5" w:rsidRDefault="003B7AD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52CB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2967" r:id="rId6"/>
        </w:object>
      </w:r>
    </w:p>
    <w:p w:rsidR="003B7AD5" w:rsidRDefault="003B7AD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B7AD5" w:rsidRDefault="003B7A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B7AD5" w:rsidRDefault="003B7A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B7AD5" w:rsidRDefault="003B7AD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B7AD5" w:rsidRDefault="003B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B7AD5" w:rsidRDefault="003B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B7AD5" w:rsidRDefault="003B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B7AD5" w:rsidRDefault="003B7AD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B7AD5" w:rsidRDefault="003B7AD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м. Кіцмань                                                          </w:t>
      </w:r>
      <w:r w:rsidRPr="00954502">
        <w:rPr>
          <w:rFonts w:ascii="Times New Roman" w:hAnsi="Times New Roman"/>
          <w:b/>
          <w:szCs w:val="24"/>
        </w:rPr>
        <w:t>№ 33/2</w:t>
      </w:r>
    </w:p>
    <w:p w:rsidR="003B7AD5" w:rsidRDefault="003B7AD5" w:rsidP="008D785D">
      <w:pPr>
        <w:rPr>
          <w:sz w:val="24"/>
          <w:lang w:val="uk-UA"/>
        </w:rPr>
      </w:pPr>
    </w:p>
    <w:p w:rsidR="003B7AD5" w:rsidRDefault="003B7A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B7AD5" w:rsidRPr="003B408E" w:rsidRDefault="003B7AD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Ткачуку Оресту Ярославовичу</w:t>
      </w:r>
    </w:p>
    <w:p w:rsidR="003B7AD5" w:rsidRDefault="003B7AD5" w:rsidP="008D785D">
      <w:pPr>
        <w:jc w:val="both"/>
        <w:rPr>
          <w:b/>
          <w:sz w:val="24"/>
          <w:szCs w:val="24"/>
          <w:lang w:val="uk-UA"/>
        </w:rPr>
      </w:pPr>
    </w:p>
    <w:p w:rsidR="003B7AD5" w:rsidRDefault="003B7AD5" w:rsidP="008D785D">
      <w:pPr>
        <w:jc w:val="both"/>
        <w:rPr>
          <w:b/>
          <w:sz w:val="24"/>
          <w:szCs w:val="24"/>
          <w:lang w:val="uk-UA"/>
        </w:rPr>
      </w:pPr>
    </w:p>
    <w:p w:rsidR="003B7AD5" w:rsidRDefault="003B7AD5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359/1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гр.Ткачука Ореста Ярославовича, 19**р.н.,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виписки №7699/1297 неврологічного відділення Кіцманської БЛІЛ,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B7AD5" w:rsidRDefault="003B7AD5" w:rsidP="00E16479">
      <w:pPr>
        <w:jc w:val="both"/>
        <w:rPr>
          <w:bCs/>
          <w:sz w:val="24"/>
          <w:szCs w:val="24"/>
          <w:lang w:val="uk-UA"/>
        </w:rPr>
      </w:pPr>
    </w:p>
    <w:p w:rsidR="003B7AD5" w:rsidRDefault="003B7AD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3B7AD5" w:rsidRDefault="003B7AD5" w:rsidP="00EE599D">
      <w:pPr>
        <w:jc w:val="both"/>
        <w:rPr>
          <w:b/>
          <w:bCs/>
          <w:sz w:val="24"/>
          <w:szCs w:val="24"/>
          <w:lang w:val="uk-UA"/>
        </w:rPr>
      </w:pPr>
    </w:p>
    <w:p w:rsidR="003B7AD5" w:rsidRPr="00EE599D" w:rsidRDefault="003B7AD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гр.Ткачуку Оресту Ярославовичу, який проживає за адресою: с.Суховерів, 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:rsidR="003B7AD5" w:rsidRPr="0084440D" w:rsidRDefault="003B7AD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B7AD5" w:rsidRPr="00C43153" w:rsidRDefault="003B7AD5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C43153">
        <w:rPr>
          <w:rFonts w:ascii="Times New Roman" w:hAnsi="Times New Roman"/>
          <w:sz w:val="24"/>
          <w:szCs w:val="24"/>
          <w:lang w:val="uk-UA"/>
        </w:rPr>
        <w:t>2. Відділу бухгалтерського обліку та звітності (Яна КОЗЕК) перерахувати кошти на банківський рахунок, вказаний заявником.</w:t>
      </w:r>
    </w:p>
    <w:p w:rsidR="003B7AD5" w:rsidRPr="00C43153" w:rsidRDefault="003B7AD5" w:rsidP="008B124A">
      <w:pPr>
        <w:ind w:firstLine="600"/>
        <w:jc w:val="both"/>
        <w:rPr>
          <w:sz w:val="24"/>
          <w:szCs w:val="24"/>
          <w:lang w:val="uk-UA"/>
        </w:rPr>
      </w:pPr>
      <w:r w:rsidRPr="00C43153">
        <w:rPr>
          <w:sz w:val="24"/>
          <w:szCs w:val="24"/>
          <w:lang w:val="uk-UA"/>
        </w:rPr>
        <w:t xml:space="preserve">3. </w:t>
      </w:r>
      <w:r w:rsidRPr="00C43153"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  <w:r>
        <w:rPr>
          <w:bCs/>
          <w:sz w:val="24"/>
          <w:szCs w:val="24"/>
          <w:lang w:val="uk-UA"/>
        </w:rPr>
        <w:t>.</w:t>
      </w:r>
    </w:p>
    <w:p w:rsidR="003B7AD5" w:rsidRPr="00C43153" w:rsidRDefault="003B7AD5" w:rsidP="00AE462C">
      <w:pPr>
        <w:ind w:firstLine="600"/>
        <w:jc w:val="both"/>
        <w:rPr>
          <w:sz w:val="24"/>
          <w:szCs w:val="24"/>
          <w:lang w:val="uk-UA"/>
        </w:rPr>
      </w:pPr>
    </w:p>
    <w:p w:rsidR="003B7AD5" w:rsidRDefault="003B7AD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B7AD5" w:rsidRPr="005F7735" w:rsidRDefault="003B7AD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3B7AD5" w:rsidRDefault="003B7AD5" w:rsidP="00C4315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:rsidR="003B7AD5" w:rsidRDefault="003B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B7AD5" w:rsidRDefault="003B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B7AD5" w:rsidRDefault="003B7AD5" w:rsidP="00AE462C">
      <w:pPr>
        <w:rPr>
          <w:b/>
          <w:sz w:val="24"/>
          <w:szCs w:val="24"/>
          <w:lang w:val="uk-UA"/>
        </w:rPr>
      </w:pPr>
    </w:p>
    <w:p w:rsidR="003B7AD5" w:rsidRDefault="003B7AD5" w:rsidP="00AE462C">
      <w:pPr>
        <w:rPr>
          <w:b/>
          <w:sz w:val="24"/>
          <w:szCs w:val="24"/>
          <w:lang w:val="uk-UA"/>
        </w:rPr>
      </w:pPr>
    </w:p>
    <w:p w:rsidR="003B7AD5" w:rsidRDefault="003B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B7AD5" w:rsidSect="0095450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231D8"/>
    <w:rsid w:val="00044E0D"/>
    <w:rsid w:val="00055EAF"/>
    <w:rsid w:val="00080A3B"/>
    <w:rsid w:val="0008599E"/>
    <w:rsid w:val="00096D87"/>
    <w:rsid w:val="000A0509"/>
    <w:rsid w:val="000C3D9B"/>
    <w:rsid w:val="000C419B"/>
    <w:rsid w:val="000D5A0A"/>
    <w:rsid w:val="000E186B"/>
    <w:rsid w:val="001124EA"/>
    <w:rsid w:val="00116174"/>
    <w:rsid w:val="00116E57"/>
    <w:rsid w:val="00150E2F"/>
    <w:rsid w:val="001A4AAF"/>
    <w:rsid w:val="001A776D"/>
    <w:rsid w:val="001B4DE4"/>
    <w:rsid w:val="001B6DCD"/>
    <w:rsid w:val="001C6A3B"/>
    <w:rsid w:val="001F1A69"/>
    <w:rsid w:val="00210848"/>
    <w:rsid w:val="00211057"/>
    <w:rsid w:val="00220BBD"/>
    <w:rsid w:val="00262F12"/>
    <w:rsid w:val="002647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B7AD5"/>
    <w:rsid w:val="003D340E"/>
    <w:rsid w:val="003D7B69"/>
    <w:rsid w:val="003E3B39"/>
    <w:rsid w:val="003F2B57"/>
    <w:rsid w:val="00400035"/>
    <w:rsid w:val="004027F1"/>
    <w:rsid w:val="004101EF"/>
    <w:rsid w:val="004230AB"/>
    <w:rsid w:val="004417B9"/>
    <w:rsid w:val="00452CB4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376B7"/>
    <w:rsid w:val="00540335"/>
    <w:rsid w:val="0054154B"/>
    <w:rsid w:val="005469A6"/>
    <w:rsid w:val="00581DAF"/>
    <w:rsid w:val="005825EA"/>
    <w:rsid w:val="005867DE"/>
    <w:rsid w:val="005A287A"/>
    <w:rsid w:val="005A2F0A"/>
    <w:rsid w:val="005B5F1C"/>
    <w:rsid w:val="005B5F7B"/>
    <w:rsid w:val="005D0249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934CE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81527"/>
    <w:rsid w:val="008923FC"/>
    <w:rsid w:val="00892585"/>
    <w:rsid w:val="008A035A"/>
    <w:rsid w:val="008B124A"/>
    <w:rsid w:val="008D785D"/>
    <w:rsid w:val="0091476B"/>
    <w:rsid w:val="00915709"/>
    <w:rsid w:val="00935BBE"/>
    <w:rsid w:val="00954502"/>
    <w:rsid w:val="0095708C"/>
    <w:rsid w:val="00984307"/>
    <w:rsid w:val="00991095"/>
    <w:rsid w:val="009B74D5"/>
    <w:rsid w:val="009D004A"/>
    <w:rsid w:val="009D3EE7"/>
    <w:rsid w:val="009D7899"/>
    <w:rsid w:val="009F0E92"/>
    <w:rsid w:val="009F7227"/>
    <w:rsid w:val="00A031FE"/>
    <w:rsid w:val="00A423BB"/>
    <w:rsid w:val="00A4330B"/>
    <w:rsid w:val="00A50616"/>
    <w:rsid w:val="00A5476E"/>
    <w:rsid w:val="00A75804"/>
    <w:rsid w:val="00A83486"/>
    <w:rsid w:val="00A846C3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C430F"/>
    <w:rsid w:val="00BC6610"/>
    <w:rsid w:val="00BD3741"/>
    <w:rsid w:val="00BE3B5B"/>
    <w:rsid w:val="00BE43A6"/>
    <w:rsid w:val="00BE6276"/>
    <w:rsid w:val="00C37466"/>
    <w:rsid w:val="00C43153"/>
    <w:rsid w:val="00C444C7"/>
    <w:rsid w:val="00C44B4D"/>
    <w:rsid w:val="00C60070"/>
    <w:rsid w:val="00C64669"/>
    <w:rsid w:val="00C861BE"/>
    <w:rsid w:val="00C87189"/>
    <w:rsid w:val="00C93FC0"/>
    <w:rsid w:val="00CA4DB2"/>
    <w:rsid w:val="00CA6F43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1A5F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4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332</Words>
  <Characters>1894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2025-04-07T07:25:00Z</cp:lastPrinted>
  <dcterms:created xsi:type="dcterms:W3CDTF">2026-02-17T14:00:00Z</dcterms:created>
  <dcterms:modified xsi:type="dcterms:W3CDTF">2026-02-27T13:56:00Z</dcterms:modified>
</cp:coreProperties>
</file>