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52224" w:rsidRDefault="0075222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F5F34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3712733" r:id="rId6"/>
        </w:object>
      </w:r>
    </w:p>
    <w:p w:rsidR="00752224" w:rsidRDefault="0075222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52224" w:rsidRDefault="0075222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752224" w:rsidRDefault="0075222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52224" w:rsidRDefault="0075222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52224" w:rsidRDefault="0075222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52224" w:rsidRDefault="0075222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752224" w:rsidRDefault="0075222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752224" w:rsidRDefault="00752224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752224" w:rsidRDefault="0075222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лютого 2026                                          м. Кіцмань                                                         </w:t>
      </w:r>
      <w:r w:rsidRPr="0005485F">
        <w:rPr>
          <w:rFonts w:ascii="Times New Roman" w:hAnsi="Times New Roman"/>
          <w:b/>
          <w:szCs w:val="24"/>
        </w:rPr>
        <w:t>№ 31/2</w:t>
      </w:r>
    </w:p>
    <w:p w:rsidR="00752224" w:rsidRDefault="00752224" w:rsidP="008D785D">
      <w:pPr>
        <w:rPr>
          <w:sz w:val="24"/>
          <w:lang w:val="uk-UA"/>
        </w:rPr>
      </w:pPr>
    </w:p>
    <w:p w:rsidR="00752224" w:rsidRDefault="0075222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752224" w:rsidRPr="003B408E" w:rsidRDefault="00752224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Чухрію Юрію Дмитровичу</w:t>
      </w:r>
    </w:p>
    <w:p w:rsidR="00752224" w:rsidRDefault="00752224" w:rsidP="008D785D">
      <w:pPr>
        <w:jc w:val="both"/>
        <w:rPr>
          <w:b/>
          <w:sz w:val="24"/>
          <w:szCs w:val="24"/>
          <w:lang w:val="uk-UA"/>
        </w:rPr>
      </w:pPr>
    </w:p>
    <w:p w:rsidR="00752224" w:rsidRDefault="00752224" w:rsidP="008D785D">
      <w:pPr>
        <w:jc w:val="both"/>
        <w:rPr>
          <w:b/>
          <w:sz w:val="24"/>
          <w:szCs w:val="24"/>
          <w:lang w:val="uk-UA"/>
        </w:rPr>
      </w:pPr>
    </w:p>
    <w:p w:rsidR="00752224" w:rsidRDefault="00752224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917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гр.Чухрія Юрія Дмитровича, 19**р.н., інваліда Ігр. «Б»,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bookmarkEnd w:id="1"/>
      <w:r>
        <w:rPr>
          <w:sz w:val="24"/>
          <w:szCs w:val="24"/>
          <w:lang w:val="uk-UA"/>
        </w:rPr>
        <w:t xml:space="preserve">АДРЕСА 1,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копія витягу з рішення експертної команди з оцінювання повсякденного функціонування особи,  копія виписки із медичної карти стаціонарного хворого №5880, довідка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752224" w:rsidRDefault="00752224" w:rsidP="00E16479">
      <w:pPr>
        <w:jc w:val="both"/>
        <w:rPr>
          <w:bCs/>
          <w:sz w:val="24"/>
          <w:szCs w:val="24"/>
          <w:lang w:val="uk-UA"/>
        </w:rPr>
      </w:pPr>
    </w:p>
    <w:p w:rsidR="00752224" w:rsidRDefault="00752224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752224" w:rsidRDefault="00752224" w:rsidP="00EE599D">
      <w:pPr>
        <w:jc w:val="both"/>
        <w:rPr>
          <w:b/>
          <w:bCs/>
          <w:sz w:val="24"/>
          <w:szCs w:val="24"/>
          <w:lang w:val="uk-UA"/>
        </w:rPr>
      </w:pPr>
    </w:p>
    <w:p w:rsidR="00752224" w:rsidRPr="00EE599D" w:rsidRDefault="00752224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гр.Чухрію Юрію Дмитровичу, який проживає за адресою: м.Кіцмань, 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 три тисячі </w:t>
      </w:r>
      <w:r w:rsidRPr="00EE599D">
        <w:rPr>
          <w:bCs/>
          <w:sz w:val="24"/>
          <w:szCs w:val="24"/>
        </w:rPr>
        <w:t xml:space="preserve"> гривень).</w:t>
      </w:r>
    </w:p>
    <w:p w:rsidR="00752224" w:rsidRPr="0084440D" w:rsidRDefault="0075222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752224" w:rsidRPr="0084440D" w:rsidRDefault="00752224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752224" w:rsidRPr="008B124A" w:rsidRDefault="0075222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 відділу з питань соціальної роботи Світлану ІВАНЦИН.</w:t>
      </w:r>
    </w:p>
    <w:p w:rsidR="00752224" w:rsidRDefault="00752224" w:rsidP="00AE462C">
      <w:pPr>
        <w:ind w:firstLine="600"/>
        <w:jc w:val="both"/>
        <w:rPr>
          <w:sz w:val="24"/>
          <w:szCs w:val="24"/>
          <w:lang w:val="uk-UA"/>
        </w:rPr>
      </w:pPr>
    </w:p>
    <w:p w:rsidR="00752224" w:rsidRDefault="0075222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52224" w:rsidRPr="005F7735" w:rsidRDefault="00752224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752224" w:rsidRDefault="00752224" w:rsidP="007D746B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sectPr w:rsidR="00752224" w:rsidSect="007D746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485F"/>
    <w:rsid w:val="00055EAF"/>
    <w:rsid w:val="0008599E"/>
    <w:rsid w:val="00096D87"/>
    <w:rsid w:val="000A0509"/>
    <w:rsid w:val="000C419B"/>
    <w:rsid w:val="000D5A0A"/>
    <w:rsid w:val="000E186B"/>
    <w:rsid w:val="001124EA"/>
    <w:rsid w:val="00116E57"/>
    <w:rsid w:val="00150E2F"/>
    <w:rsid w:val="00196848"/>
    <w:rsid w:val="001B4DE4"/>
    <w:rsid w:val="001B6DCD"/>
    <w:rsid w:val="001C6A3B"/>
    <w:rsid w:val="001F1A69"/>
    <w:rsid w:val="001F7E0B"/>
    <w:rsid w:val="00210848"/>
    <w:rsid w:val="00211057"/>
    <w:rsid w:val="00220BBD"/>
    <w:rsid w:val="00262A0B"/>
    <w:rsid w:val="002A4963"/>
    <w:rsid w:val="002D0E52"/>
    <w:rsid w:val="002D27C4"/>
    <w:rsid w:val="002F7505"/>
    <w:rsid w:val="003110A1"/>
    <w:rsid w:val="003163C6"/>
    <w:rsid w:val="00340AAA"/>
    <w:rsid w:val="003624E0"/>
    <w:rsid w:val="003670F3"/>
    <w:rsid w:val="00371B2E"/>
    <w:rsid w:val="00385714"/>
    <w:rsid w:val="00392D55"/>
    <w:rsid w:val="003963CD"/>
    <w:rsid w:val="003B408E"/>
    <w:rsid w:val="003D7B69"/>
    <w:rsid w:val="003E3B39"/>
    <w:rsid w:val="003F2B57"/>
    <w:rsid w:val="004027F1"/>
    <w:rsid w:val="004101EF"/>
    <w:rsid w:val="004230AB"/>
    <w:rsid w:val="004417B9"/>
    <w:rsid w:val="0044430F"/>
    <w:rsid w:val="004532F4"/>
    <w:rsid w:val="00464F8F"/>
    <w:rsid w:val="00467769"/>
    <w:rsid w:val="0049616C"/>
    <w:rsid w:val="004C2CE8"/>
    <w:rsid w:val="004D4C4C"/>
    <w:rsid w:val="004E21D6"/>
    <w:rsid w:val="004E429A"/>
    <w:rsid w:val="00504454"/>
    <w:rsid w:val="00515BB1"/>
    <w:rsid w:val="005221A2"/>
    <w:rsid w:val="00530061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14B5"/>
    <w:rsid w:val="00752224"/>
    <w:rsid w:val="0076044B"/>
    <w:rsid w:val="00783C9D"/>
    <w:rsid w:val="007A4F50"/>
    <w:rsid w:val="007B4068"/>
    <w:rsid w:val="007C4EB2"/>
    <w:rsid w:val="007D0E9D"/>
    <w:rsid w:val="007D746B"/>
    <w:rsid w:val="007F0112"/>
    <w:rsid w:val="007F5F34"/>
    <w:rsid w:val="007F763E"/>
    <w:rsid w:val="0080345D"/>
    <w:rsid w:val="00807E59"/>
    <w:rsid w:val="008200CA"/>
    <w:rsid w:val="008262E1"/>
    <w:rsid w:val="008340B4"/>
    <w:rsid w:val="0084440D"/>
    <w:rsid w:val="00860C28"/>
    <w:rsid w:val="00881527"/>
    <w:rsid w:val="00892585"/>
    <w:rsid w:val="008A035A"/>
    <w:rsid w:val="008B124A"/>
    <w:rsid w:val="008D785D"/>
    <w:rsid w:val="008E67AC"/>
    <w:rsid w:val="0091476B"/>
    <w:rsid w:val="00935BBE"/>
    <w:rsid w:val="009546AB"/>
    <w:rsid w:val="0095708C"/>
    <w:rsid w:val="00984307"/>
    <w:rsid w:val="00991095"/>
    <w:rsid w:val="009D3EE7"/>
    <w:rsid w:val="009F0E92"/>
    <w:rsid w:val="009F7227"/>
    <w:rsid w:val="00A031FE"/>
    <w:rsid w:val="00A423BB"/>
    <w:rsid w:val="00A4330B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43A6"/>
    <w:rsid w:val="00BE6276"/>
    <w:rsid w:val="00BE75C4"/>
    <w:rsid w:val="00C10474"/>
    <w:rsid w:val="00C37466"/>
    <w:rsid w:val="00C44B4D"/>
    <w:rsid w:val="00C60070"/>
    <w:rsid w:val="00C861BE"/>
    <w:rsid w:val="00C87189"/>
    <w:rsid w:val="00CA4DB2"/>
    <w:rsid w:val="00CB2830"/>
    <w:rsid w:val="00CB7E5D"/>
    <w:rsid w:val="00CE3906"/>
    <w:rsid w:val="00D00FD7"/>
    <w:rsid w:val="00D20076"/>
    <w:rsid w:val="00D23BF9"/>
    <w:rsid w:val="00D378A2"/>
    <w:rsid w:val="00D4053E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31F64"/>
    <w:rsid w:val="00F4350B"/>
    <w:rsid w:val="00F83BD4"/>
    <w:rsid w:val="00F91293"/>
    <w:rsid w:val="00FB5E10"/>
    <w:rsid w:val="00FD7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564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4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346</Words>
  <Characters>1976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2025-01-14T15:36:00Z</cp:lastPrinted>
  <dcterms:created xsi:type="dcterms:W3CDTF">2026-02-17T14:05:00Z</dcterms:created>
  <dcterms:modified xsi:type="dcterms:W3CDTF">2026-02-27T13:52:00Z</dcterms:modified>
</cp:coreProperties>
</file>