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E4AC5" w:rsidRDefault="006E4AC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467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33712637" r:id="rId5"/>
        </w:object>
      </w:r>
    </w:p>
    <w:p w:rsidR="006E4AC5" w:rsidRDefault="006E4AC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E4AC5" w:rsidRDefault="006E4AC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E4AC5" w:rsidRDefault="006E4AC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E4AC5" w:rsidRDefault="006E4AC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E4AC5" w:rsidRDefault="006E4AC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E4AC5" w:rsidRDefault="006E4AC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E4AC5" w:rsidRDefault="006E4AC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E4AC5" w:rsidRDefault="006E4AC5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6E4AC5" w:rsidRDefault="006E4AC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лютого 2026                                         м. Кіцмань                                                          </w:t>
      </w:r>
      <w:r w:rsidRPr="00624D2D">
        <w:rPr>
          <w:rFonts w:ascii="Times New Roman" w:hAnsi="Times New Roman"/>
          <w:b/>
          <w:szCs w:val="24"/>
        </w:rPr>
        <w:t>№ 29/2</w:t>
      </w:r>
    </w:p>
    <w:p w:rsidR="006E4AC5" w:rsidRDefault="006E4AC5" w:rsidP="00180B81">
      <w:pPr>
        <w:pStyle w:val="Normal2"/>
        <w:rPr>
          <w:rFonts w:ascii="Times New Roman" w:hAnsi="Times New Roman"/>
          <w:b/>
          <w:szCs w:val="24"/>
        </w:rPr>
      </w:pPr>
    </w:p>
    <w:p w:rsidR="006E4AC5" w:rsidRDefault="006E4AC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6E4AC5" w:rsidRPr="003B408E" w:rsidRDefault="006E4AC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Кибичу Павлу Романовичу</w:t>
      </w:r>
    </w:p>
    <w:p w:rsidR="006E4AC5" w:rsidRDefault="006E4AC5" w:rsidP="008D785D">
      <w:pPr>
        <w:jc w:val="both"/>
        <w:rPr>
          <w:b/>
          <w:sz w:val="24"/>
          <w:szCs w:val="24"/>
          <w:lang w:val="uk-UA"/>
        </w:rPr>
      </w:pPr>
    </w:p>
    <w:p w:rsidR="006E4AC5" w:rsidRDefault="006E4AC5" w:rsidP="008D785D">
      <w:pPr>
        <w:jc w:val="both"/>
        <w:rPr>
          <w:b/>
          <w:sz w:val="24"/>
          <w:szCs w:val="24"/>
          <w:lang w:val="uk-UA"/>
        </w:rPr>
      </w:pPr>
    </w:p>
    <w:p w:rsidR="006E4AC5" w:rsidRDefault="006E4AC5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921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Кибича Павла Романовича, 19**р.н.,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учасника бойових дій, акт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6E4AC5" w:rsidRDefault="006E4AC5" w:rsidP="007B4068">
      <w:pPr>
        <w:jc w:val="both"/>
        <w:rPr>
          <w:bCs/>
          <w:sz w:val="24"/>
          <w:szCs w:val="24"/>
          <w:lang w:val="uk-UA"/>
        </w:rPr>
      </w:pPr>
    </w:p>
    <w:p w:rsidR="006E4AC5" w:rsidRDefault="006E4AC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E4AC5" w:rsidRDefault="006E4AC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E4AC5" w:rsidRDefault="006E4AC5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Кибичу Павлу Романовичу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 гривень).</w:t>
      </w:r>
    </w:p>
    <w:p w:rsidR="006E4AC5" w:rsidRDefault="006E4AC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6E4AC5" w:rsidRDefault="006E4AC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6E4AC5" w:rsidRDefault="006E4AC5" w:rsidP="00AE462C">
      <w:pPr>
        <w:ind w:firstLine="600"/>
        <w:jc w:val="both"/>
        <w:rPr>
          <w:sz w:val="24"/>
          <w:szCs w:val="24"/>
          <w:lang w:val="uk-UA"/>
        </w:rPr>
      </w:pPr>
    </w:p>
    <w:p w:rsidR="006E4AC5" w:rsidRPr="008B124A" w:rsidRDefault="006E4AC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6E4AC5" w:rsidRDefault="006E4AC5" w:rsidP="00033AE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</w:p>
    <w:p w:rsidR="006E4AC5" w:rsidRDefault="006E4AC5" w:rsidP="00033AE6">
      <w:pPr>
        <w:rPr>
          <w:sz w:val="24"/>
          <w:szCs w:val="24"/>
          <w:lang w:val="uk-UA"/>
        </w:rPr>
      </w:pPr>
    </w:p>
    <w:p w:rsidR="006E4AC5" w:rsidRDefault="006E4AC5" w:rsidP="00033AE6">
      <w:pPr>
        <w:rPr>
          <w:sz w:val="24"/>
          <w:szCs w:val="24"/>
          <w:lang w:val="uk-UA"/>
        </w:rPr>
      </w:pPr>
    </w:p>
    <w:p w:rsidR="006E4AC5" w:rsidRDefault="006E4AC5" w:rsidP="00033AE6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6E4AC5" w:rsidRDefault="006E4AC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E4AC5" w:rsidRDefault="006E4AC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E4AC5" w:rsidRDefault="006E4AC5" w:rsidP="00AE462C">
      <w:pPr>
        <w:rPr>
          <w:b/>
          <w:sz w:val="24"/>
          <w:szCs w:val="24"/>
          <w:lang w:val="uk-UA"/>
        </w:rPr>
      </w:pPr>
    </w:p>
    <w:p w:rsidR="006E4AC5" w:rsidRDefault="006E4AC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E4AC5" w:rsidSect="00624D2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33AE6"/>
    <w:rsid w:val="00040986"/>
    <w:rsid w:val="0004388B"/>
    <w:rsid w:val="00044E0D"/>
    <w:rsid w:val="000462F0"/>
    <w:rsid w:val="00055EAF"/>
    <w:rsid w:val="000667D8"/>
    <w:rsid w:val="0008599E"/>
    <w:rsid w:val="00097023"/>
    <w:rsid w:val="00097340"/>
    <w:rsid w:val="000A07B5"/>
    <w:rsid w:val="000C189C"/>
    <w:rsid w:val="000C419B"/>
    <w:rsid w:val="000D03AD"/>
    <w:rsid w:val="000D4325"/>
    <w:rsid w:val="000F2EA3"/>
    <w:rsid w:val="00103B05"/>
    <w:rsid w:val="00121965"/>
    <w:rsid w:val="00150E2F"/>
    <w:rsid w:val="00180B81"/>
    <w:rsid w:val="001B36FF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4B70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24D2D"/>
    <w:rsid w:val="00645DE5"/>
    <w:rsid w:val="006A0FFB"/>
    <w:rsid w:val="006A697B"/>
    <w:rsid w:val="006B74E2"/>
    <w:rsid w:val="006C2211"/>
    <w:rsid w:val="006E4AC5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41A5E"/>
    <w:rsid w:val="0088104C"/>
    <w:rsid w:val="00892585"/>
    <w:rsid w:val="008A035A"/>
    <w:rsid w:val="008B124A"/>
    <w:rsid w:val="008C15EB"/>
    <w:rsid w:val="008D0044"/>
    <w:rsid w:val="008D785D"/>
    <w:rsid w:val="00906E7D"/>
    <w:rsid w:val="00936232"/>
    <w:rsid w:val="009576A3"/>
    <w:rsid w:val="00991095"/>
    <w:rsid w:val="009A204B"/>
    <w:rsid w:val="009A60A8"/>
    <w:rsid w:val="009B1120"/>
    <w:rsid w:val="009E2406"/>
    <w:rsid w:val="009E2575"/>
    <w:rsid w:val="009E586C"/>
    <w:rsid w:val="009F0E92"/>
    <w:rsid w:val="00A15FA6"/>
    <w:rsid w:val="00A343ED"/>
    <w:rsid w:val="00A423BB"/>
    <w:rsid w:val="00A44675"/>
    <w:rsid w:val="00A75804"/>
    <w:rsid w:val="00A830E5"/>
    <w:rsid w:val="00A83486"/>
    <w:rsid w:val="00AA6635"/>
    <w:rsid w:val="00AA740E"/>
    <w:rsid w:val="00AB23AD"/>
    <w:rsid w:val="00AC6A48"/>
    <w:rsid w:val="00AD0AC6"/>
    <w:rsid w:val="00AD2692"/>
    <w:rsid w:val="00AE03A3"/>
    <w:rsid w:val="00AE462C"/>
    <w:rsid w:val="00AE71AB"/>
    <w:rsid w:val="00B224AB"/>
    <w:rsid w:val="00B26AAF"/>
    <w:rsid w:val="00B30E00"/>
    <w:rsid w:val="00B52A0E"/>
    <w:rsid w:val="00B574BB"/>
    <w:rsid w:val="00B61329"/>
    <w:rsid w:val="00B731FD"/>
    <w:rsid w:val="00B76514"/>
    <w:rsid w:val="00B826A7"/>
    <w:rsid w:val="00B96261"/>
    <w:rsid w:val="00C24AA6"/>
    <w:rsid w:val="00C25A65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5660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44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350</Words>
  <Characters>1998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2026-02-17T13:54:00Z</dcterms:created>
  <dcterms:modified xsi:type="dcterms:W3CDTF">2026-02-27T13:51:00Z</dcterms:modified>
</cp:coreProperties>
</file>