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21A4E" w:rsidRDefault="00621A4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149C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33712560" r:id="rId6"/>
        </w:object>
      </w:r>
    </w:p>
    <w:p w:rsidR="00621A4E" w:rsidRDefault="00621A4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21A4E" w:rsidRDefault="00621A4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621A4E" w:rsidRDefault="00621A4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21A4E" w:rsidRDefault="00621A4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21A4E" w:rsidRDefault="00621A4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21A4E" w:rsidRDefault="00621A4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621A4E" w:rsidRDefault="00621A4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621A4E" w:rsidRDefault="00621A4E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621A4E" w:rsidRDefault="00621A4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18 лютого 202</w:t>
      </w:r>
      <w:r w:rsidRPr="00371E6A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  м. Кіцмань                                                           </w:t>
      </w:r>
      <w:r w:rsidRPr="00371E6A">
        <w:rPr>
          <w:rFonts w:ascii="Times New Roman" w:hAnsi="Times New Roman"/>
          <w:b/>
          <w:szCs w:val="24"/>
        </w:rPr>
        <w:t>№ 28/2</w:t>
      </w:r>
    </w:p>
    <w:p w:rsidR="00621A4E" w:rsidRDefault="00621A4E" w:rsidP="008D785D">
      <w:pPr>
        <w:rPr>
          <w:sz w:val="24"/>
          <w:lang w:val="uk-UA"/>
        </w:rPr>
      </w:pPr>
    </w:p>
    <w:p w:rsidR="00621A4E" w:rsidRDefault="00621A4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621A4E" w:rsidRPr="0080345D" w:rsidRDefault="00621A4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Співаку Руслану Миколайовичу</w:t>
      </w:r>
    </w:p>
    <w:p w:rsidR="00621A4E" w:rsidRDefault="00621A4E" w:rsidP="008D785D">
      <w:pPr>
        <w:jc w:val="both"/>
        <w:rPr>
          <w:b/>
          <w:sz w:val="24"/>
          <w:szCs w:val="24"/>
          <w:lang w:val="uk-UA"/>
        </w:rPr>
      </w:pPr>
    </w:p>
    <w:p w:rsidR="00621A4E" w:rsidRDefault="00621A4E" w:rsidP="008D785D">
      <w:pPr>
        <w:jc w:val="both"/>
        <w:rPr>
          <w:b/>
          <w:sz w:val="24"/>
          <w:szCs w:val="24"/>
          <w:lang w:val="uk-UA"/>
        </w:rPr>
      </w:pPr>
    </w:p>
    <w:p w:rsidR="00621A4E" w:rsidRDefault="00621A4E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гр.Співака Руслана Миколайовича,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с.Суховерхів, 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копія посвідчення УБД, витяг з реєстру ТГ, копія довідки про перебування на військовій службі в військовій частині А4594,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621A4E" w:rsidRPr="00A423BB" w:rsidRDefault="00621A4E" w:rsidP="00A423BB">
      <w:pPr>
        <w:jc w:val="both"/>
        <w:rPr>
          <w:bCs/>
          <w:sz w:val="24"/>
          <w:szCs w:val="24"/>
          <w:lang w:val="uk-UA"/>
        </w:rPr>
      </w:pPr>
    </w:p>
    <w:p w:rsidR="00621A4E" w:rsidRDefault="00621A4E" w:rsidP="00E16479">
      <w:pPr>
        <w:jc w:val="both"/>
        <w:rPr>
          <w:bCs/>
          <w:sz w:val="24"/>
          <w:szCs w:val="24"/>
          <w:lang w:val="uk-UA"/>
        </w:rPr>
      </w:pPr>
    </w:p>
    <w:p w:rsidR="00621A4E" w:rsidRDefault="00621A4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621A4E" w:rsidRDefault="00621A4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621A4E" w:rsidRPr="0084440D" w:rsidRDefault="00621A4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Співаку Руслану Миколайовичу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с.Суховерхів,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621A4E" w:rsidRPr="0084440D" w:rsidRDefault="00621A4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621A4E" w:rsidRPr="0084440D" w:rsidRDefault="00621A4E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621A4E" w:rsidRPr="008B124A" w:rsidRDefault="00621A4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621A4E" w:rsidRDefault="00621A4E" w:rsidP="00AE462C">
      <w:pPr>
        <w:ind w:firstLine="600"/>
        <w:jc w:val="both"/>
        <w:rPr>
          <w:sz w:val="24"/>
          <w:szCs w:val="24"/>
          <w:lang w:val="uk-UA"/>
        </w:rPr>
      </w:pPr>
    </w:p>
    <w:p w:rsidR="00621A4E" w:rsidRDefault="00621A4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21A4E" w:rsidRDefault="00621A4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21A4E" w:rsidRDefault="00621A4E" w:rsidP="0065699A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621A4E" w:rsidSect="00371E6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149CB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44EE8"/>
    <w:rsid w:val="003624E0"/>
    <w:rsid w:val="00371E6A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D698A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24AE2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1A4E"/>
    <w:rsid w:val="0062246B"/>
    <w:rsid w:val="00624F8F"/>
    <w:rsid w:val="00627773"/>
    <w:rsid w:val="00634236"/>
    <w:rsid w:val="00642837"/>
    <w:rsid w:val="0065699A"/>
    <w:rsid w:val="0068371E"/>
    <w:rsid w:val="00684C61"/>
    <w:rsid w:val="006854E4"/>
    <w:rsid w:val="006B5D2D"/>
    <w:rsid w:val="006C1661"/>
    <w:rsid w:val="006C2211"/>
    <w:rsid w:val="006F59AB"/>
    <w:rsid w:val="00714523"/>
    <w:rsid w:val="00723F82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23044"/>
    <w:rsid w:val="008309F1"/>
    <w:rsid w:val="008311F9"/>
    <w:rsid w:val="0084440D"/>
    <w:rsid w:val="008714E9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2320"/>
    <w:rsid w:val="0090752E"/>
    <w:rsid w:val="009155AF"/>
    <w:rsid w:val="00917E9C"/>
    <w:rsid w:val="009550E3"/>
    <w:rsid w:val="00964A2F"/>
    <w:rsid w:val="009666EE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E12F9"/>
    <w:rsid w:val="00AE462C"/>
    <w:rsid w:val="00B010B7"/>
    <w:rsid w:val="00B01D6B"/>
    <w:rsid w:val="00B01FD5"/>
    <w:rsid w:val="00B03A66"/>
    <w:rsid w:val="00B117E5"/>
    <w:rsid w:val="00B44C07"/>
    <w:rsid w:val="00B501A5"/>
    <w:rsid w:val="00B50B72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5A71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62A61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C56A7"/>
    <w:rsid w:val="00FF1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84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351</Words>
  <Characters>2007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2025-09-05T11:40:00Z</cp:lastPrinted>
  <dcterms:created xsi:type="dcterms:W3CDTF">2026-02-17T13:54:00Z</dcterms:created>
  <dcterms:modified xsi:type="dcterms:W3CDTF">2026-02-27T13:50:00Z</dcterms:modified>
</cp:coreProperties>
</file>