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41AB9" w:rsidRDefault="00941AB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8121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33712519" r:id="rId6"/>
        </w:object>
      </w:r>
    </w:p>
    <w:p w:rsidR="00941AB9" w:rsidRDefault="00941AB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41AB9" w:rsidRDefault="00941AB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41AB9" w:rsidRDefault="00941AB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41AB9" w:rsidRDefault="00941AB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41AB9" w:rsidRDefault="00941AB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41AB9" w:rsidRDefault="00941AB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941AB9" w:rsidRDefault="00941AB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41AB9" w:rsidRDefault="00941AB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941AB9" w:rsidRDefault="00941AB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лютого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м. Кіцмань                                                          </w:t>
      </w:r>
      <w:r w:rsidRPr="004357CB">
        <w:rPr>
          <w:rFonts w:ascii="Times New Roman" w:hAnsi="Times New Roman"/>
          <w:b/>
          <w:szCs w:val="24"/>
        </w:rPr>
        <w:t>№ 27/2</w:t>
      </w:r>
    </w:p>
    <w:p w:rsidR="00941AB9" w:rsidRDefault="00941AB9" w:rsidP="008D785D">
      <w:pPr>
        <w:rPr>
          <w:sz w:val="24"/>
          <w:lang w:val="uk-UA"/>
        </w:rPr>
      </w:pPr>
    </w:p>
    <w:p w:rsidR="00941AB9" w:rsidRDefault="00941AB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941AB9" w:rsidRPr="0080345D" w:rsidRDefault="00941AB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Сорохану Василю Івановичу</w:t>
      </w:r>
    </w:p>
    <w:p w:rsidR="00941AB9" w:rsidRDefault="00941AB9" w:rsidP="008D785D">
      <w:pPr>
        <w:jc w:val="both"/>
        <w:rPr>
          <w:b/>
          <w:sz w:val="24"/>
          <w:szCs w:val="24"/>
          <w:lang w:val="uk-UA"/>
        </w:rPr>
      </w:pPr>
    </w:p>
    <w:p w:rsidR="00941AB9" w:rsidRDefault="00941AB9" w:rsidP="008D785D">
      <w:pPr>
        <w:jc w:val="both"/>
        <w:rPr>
          <w:b/>
          <w:sz w:val="24"/>
          <w:szCs w:val="24"/>
          <w:lang w:val="uk-UA"/>
        </w:rPr>
      </w:pPr>
    </w:p>
    <w:p w:rsidR="00941AB9" w:rsidRDefault="00941AB9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 xml:space="preserve">6 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гр.Сорохана Василя Івановича, 19**р.н., військового,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с.Давидівці, 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довідки про перебування на військовій службі в військовій частині А0284,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військового,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941AB9" w:rsidRDefault="00941AB9" w:rsidP="00E16479">
      <w:pPr>
        <w:jc w:val="both"/>
        <w:rPr>
          <w:bCs/>
          <w:sz w:val="24"/>
          <w:szCs w:val="24"/>
          <w:lang w:val="uk-UA"/>
        </w:rPr>
      </w:pPr>
    </w:p>
    <w:p w:rsidR="00941AB9" w:rsidRDefault="00941AB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41AB9" w:rsidRDefault="00941AB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41AB9" w:rsidRPr="0084440D" w:rsidRDefault="00941AB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Сорохану Василю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с.Давидівці,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 тисячі  шістсот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:rsidR="00941AB9" w:rsidRPr="0084440D" w:rsidRDefault="00941AB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941AB9" w:rsidRPr="0084440D" w:rsidRDefault="00941AB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941AB9" w:rsidRPr="008B124A" w:rsidRDefault="00941AB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941AB9" w:rsidRDefault="00941AB9" w:rsidP="00AE462C">
      <w:pPr>
        <w:ind w:firstLine="600"/>
        <w:jc w:val="both"/>
        <w:rPr>
          <w:sz w:val="24"/>
          <w:szCs w:val="24"/>
          <w:lang w:val="uk-UA"/>
        </w:rPr>
      </w:pPr>
    </w:p>
    <w:p w:rsidR="00941AB9" w:rsidRDefault="00941AB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41AB9" w:rsidRDefault="00941AB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41AB9" w:rsidRDefault="00941AB9" w:rsidP="006B0B3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941AB9" w:rsidRDefault="00941AB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41AB9" w:rsidRDefault="00941AB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41AB9" w:rsidRDefault="00941AB9" w:rsidP="00AE462C">
      <w:pPr>
        <w:rPr>
          <w:b/>
          <w:sz w:val="24"/>
          <w:szCs w:val="24"/>
          <w:lang w:val="uk-UA"/>
        </w:rPr>
      </w:pPr>
    </w:p>
    <w:p w:rsidR="00941AB9" w:rsidRDefault="00941AB9" w:rsidP="00AE462C">
      <w:pPr>
        <w:rPr>
          <w:b/>
          <w:sz w:val="24"/>
          <w:szCs w:val="24"/>
          <w:lang w:val="uk-UA"/>
        </w:rPr>
      </w:pPr>
    </w:p>
    <w:p w:rsidR="00941AB9" w:rsidRDefault="00941AB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41AB9" w:rsidSect="004357C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4B2"/>
    <w:rsid w:val="00406D68"/>
    <w:rsid w:val="004101EF"/>
    <w:rsid w:val="0043295D"/>
    <w:rsid w:val="004357CB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B6C52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21DF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0B3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23044"/>
    <w:rsid w:val="008309F1"/>
    <w:rsid w:val="008311F9"/>
    <w:rsid w:val="0084440D"/>
    <w:rsid w:val="008714E9"/>
    <w:rsid w:val="00881527"/>
    <w:rsid w:val="00887EB7"/>
    <w:rsid w:val="00891448"/>
    <w:rsid w:val="00892585"/>
    <w:rsid w:val="008A035A"/>
    <w:rsid w:val="008A7FDA"/>
    <w:rsid w:val="008B124A"/>
    <w:rsid w:val="008D785D"/>
    <w:rsid w:val="008E0A45"/>
    <w:rsid w:val="008F17E7"/>
    <w:rsid w:val="008F1C03"/>
    <w:rsid w:val="008F66F5"/>
    <w:rsid w:val="0090752E"/>
    <w:rsid w:val="00917E9C"/>
    <w:rsid w:val="00941AB9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1215"/>
    <w:rsid w:val="00C861BE"/>
    <w:rsid w:val="00C87189"/>
    <w:rsid w:val="00C92DF7"/>
    <w:rsid w:val="00CA42E3"/>
    <w:rsid w:val="00CA4DB2"/>
    <w:rsid w:val="00CB07D5"/>
    <w:rsid w:val="00CB2830"/>
    <w:rsid w:val="00CC11E3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4680C"/>
    <w:rsid w:val="00F501F3"/>
    <w:rsid w:val="00F83BD4"/>
    <w:rsid w:val="00F91293"/>
    <w:rsid w:val="00F92810"/>
    <w:rsid w:val="00FA0211"/>
    <w:rsid w:val="00FC56A7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98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347</Words>
  <Characters>1978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2026-02-17T13:53:00Z</dcterms:created>
  <dcterms:modified xsi:type="dcterms:W3CDTF">2026-02-27T13:49:00Z</dcterms:modified>
</cp:coreProperties>
</file>