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DA67B3" w:rsidRDefault="00DA67B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720D8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33712465" r:id="rId6"/>
        </w:object>
      </w:r>
    </w:p>
    <w:p w:rsidR="00DA67B3" w:rsidRDefault="00DA67B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DA67B3" w:rsidRDefault="00DA67B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DA67B3" w:rsidRDefault="00DA67B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DA67B3" w:rsidRDefault="00DA67B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DA67B3" w:rsidRDefault="00DA67B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A67B3" w:rsidRDefault="00DA67B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DA67B3" w:rsidRDefault="00DA67B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DA67B3" w:rsidRDefault="00DA67B3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DA67B3" w:rsidRDefault="00DA67B3" w:rsidP="00FC5471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лютого 202</w:t>
      </w:r>
      <w:r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    м. Кіцмань                                                          </w:t>
      </w:r>
      <w:r w:rsidRPr="00FC5471">
        <w:rPr>
          <w:rFonts w:ascii="Times New Roman" w:hAnsi="Times New Roman"/>
          <w:b/>
          <w:szCs w:val="24"/>
        </w:rPr>
        <w:t>№ 26/2</w:t>
      </w:r>
    </w:p>
    <w:p w:rsidR="00DA67B3" w:rsidRDefault="00DA67B3" w:rsidP="008D785D">
      <w:pPr>
        <w:rPr>
          <w:sz w:val="24"/>
          <w:lang w:val="uk-UA"/>
        </w:rPr>
      </w:pPr>
    </w:p>
    <w:p w:rsidR="00DA67B3" w:rsidRDefault="00DA67B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DA67B3" w:rsidRPr="0080345D" w:rsidRDefault="00DA67B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Гуцан Людмилі Володимирівні</w:t>
      </w:r>
    </w:p>
    <w:p w:rsidR="00DA67B3" w:rsidRDefault="00DA67B3" w:rsidP="008D785D">
      <w:pPr>
        <w:jc w:val="both"/>
        <w:rPr>
          <w:b/>
          <w:sz w:val="24"/>
          <w:szCs w:val="24"/>
          <w:lang w:val="uk-UA"/>
        </w:rPr>
      </w:pPr>
    </w:p>
    <w:p w:rsidR="00DA67B3" w:rsidRDefault="00DA67B3" w:rsidP="008D785D">
      <w:pPr>
        <w:jc w:val="both"/>
        <w:rPr>
          <w:b/>
          <w:sz w:val="24"/>
          <w:szCs w:val="24"/>
          <w:lang w:val="uk-UA"/>
        </w:rPr>
      </w:pPr>
    </w:p>
    <w:p w:rsidR="00DA67B3" w:rsidRDefault="00DA67B3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11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гр.Гуцан Людмили Володимирівни, 19**р.н., внутрішньо-переміщеної особи,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м.Кіцмань, 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надання матеріальної допомоги на амуніцію для дочки, військової, гр.Гуцан Марини Олександрівни,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витяг з реєстру ТГ, копія довідки про перебування на військовій службі в військовій частині А0284,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військового,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DA67B3" w:rsidRDefault="00DA67B3" w:rsidP="00E16479">
      <w:pPr>
        <w:jc w:val="both"/>
        <w:rPr>
          <w:bCs/>
          <w:sz w:val="24"/>
          <w:szCs w:val="24"/>
          <w:lang w:val="uk-UA"/>
        </w:rPr>
      </w:pPr>
    </w:p>
    <w:p w:rsidR="00DA67B3" w:rsidRDefault="00DA67B3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DA67B3" w:rsidRDefault="00DA67B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DA67B3" w:rsidRPr="0084440D" w:rsidRDefault="00DA67B3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Гуцан Людмилі Володимирівні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м.Кіцмань, АДРЕСА 1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DA67B3" w:rsidRPr="0084440D" w:rsidRDefault="00DA67B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DA67B3" w:rsidRPr="0084440D" w:rsidRDefault="00DA67B3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DA67B3" w:rsidRPr="008B124A" w:rsidRDefault="00DA67B3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DA67B3" w:rsidRDefault="00DA67B3" w:rsidP="00AE462C">
      <w:pPr>
        <w:ind w:firstLine="600"/>
        <w:jc w:val="both"/>
        <w:rPr>
          <w:sz w:val="24"/>
          <w:szCs w:val="24"/>
          <w:lang w:val="uk-UA"/>
        </w:rPr>
      </w:pPr>
    </w:p>
    <w:p w:rsidR="00DA67B3" w:rsidRDefault="00DA67B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DA67B3" w:rsidRDefault="00DA67B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DA67B3" w:rsidRDefault="00DA67B3" w:rsidP="00FC547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DA67B3" w:rsidSect="001B4526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A2C7A"/>
    <w:rsid w:val="001B3A56"/>
    <w:rsid w:val="001B452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3A2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357FA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40FD8"/>
    <w:rsid w:val="004532F4"/>
    <w:rsid w:val="00454E05"/>
    <w:rsid w:val="0046113B"/>
    <w:rsid w:val="004618C3"/>
    <w:rsid w:val="00464F8F"/>
    <w:rsid w:val="004659A9"/>
    <w:rsid w:val="00474991"/>
    <w:rsid w:val="004907B4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8371E"/>
    <w:rsid w:val="006854E4"/>
    <w:rsid w:val="006B5D2D"/>
    <w:rsid w:val="006C1661"/>
    <w:rsid w:val="006C2211"/>
    <w:rsid w:val="006F59AB"/>
    <w:rsid w:val="00714523"/>
    <w:rsid w:val="007155EB"/>
    <w:rsid w:val="007217A4"/>
    <w:rsid w:val="00747D8D"/>
    <w:rsid w:val="007514B5"/>
    <w:rsid w:val="0076044B"/>
    <w:rsid w:val="007720D8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23044"/>
    <w:rsid w:val="008309F1"/>
    <w:rsid w:val="008311F9"/>
    <w:rsid w:val="0084440D"/>
    <w:rsid w:val="008714E9"/>
    <w:rsid w:val="00881527"/>
    <w:rsid w:val="0088518D"/>
    <w:rsid w:val="00887EB7"/>
    <w:rsid w:val="00891448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1676"/>
    <w:rsid w:val="00917E9C"/>
    <w:rsid w:val="009550E3"/>
    <w:rsid w:val="00955F7F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15342"/>
    <w:rsid w:val="00A172FC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7CE7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117E5"/>
    <w:rsid w:val="00B44C07"/>
    <w:rsid w:val="00B501A5"/>
    <w:rsid w:val="00B50B72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2E3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A67B3"/>
    <w:rsid w:val="00DB5AF0"/>
    <w:rsid w:val="00DB7264"/>
    <w:rsid w:val="00DC455F"/>
    <w:rsid w:val="00DC4989"/>
    <w:rsid w:val="00DD228B"/>
    <w:rsid w:val="00E00D22"/>
    <w:rsid w:val="00E0381E"/>
    <w:rsid w:val="00E0725A"/>
    <w:rsid w:val="00E136C1"/>
    <w:rsid w:val="00E16479"/>
    <w:rsid w:val="00E20870"/>
    <w:rsid w:val="00E26F21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85D17"/>
    <w:rsid w:val="00E9187D"/>
    <w:rsid w:val="00E91FF4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C5471"/>
    <w:rsid w:val="00FC56A7"/>
    <w:rsid w:val="00FF1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9617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345</Words>
  <Characters>1969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2025-09-05T11:40:00Z</cp:lastPrinted>
  <dcterms:created xsi:type="dcterms:W3CDTF">2026-02-18T08:35:00Z</dcterms:created>
  <dcterms:modified xsi:type="dcterms:W3CDTF">2026-02-27T13:48:00Z</dcterms:modified>
</cp:coreProperties>
</file>