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B0F23" w:rsidRDefault="004B0F2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975F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3712421" r:id="rId6"/>
        </w:object>
      </w:r>
    </w:p>
    <w:p w:rsidR="004B0F23" w:rsidRDefault="004B0F2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B0F23" w:rsidRDefault="004B0F2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B0F23" w:rsidRDefault="004B0F2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B0F23" w:rsidRDefault="004B0F2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B0F23" w:rsidRDefault="004B0F2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B0F23" w:rsidRDefault="004B0F2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4B0F23" w:rsidRDefault="004B0F2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B0F23" w:rsidRDefault="004B0F23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4B0F23" w:rsidRDefault="004B0F2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лютого 2026                                          м. Кіцмань                                                          </w:t>
      </w:r>
      <w:r w:rsidRPr="003F7049">
        <w:rPr>
          <w:rFonts w:ascii="Times New Roman" w:hAnsi="Times New Roman"/>
          <w:b/>
          <w:szCs w:val="24"/>
        </w:rPr>
        <w:t>№ 25/2</w:t>
      </w:r>
    </w:p>
    <w:p w:rsidR="004B0F23" w:rsidRDefault="004B0F23" w:rsidP="008D785D">
      <w:pPr>
        <w:rPr>
          <w:sz w:val="24"/>
          <w:lang w:val="uk-UA"/>
        </w:rPr>
      </w:pPr>
    </w:p>
    <w:p w:rsidR="004B0F23" w:rsidRDefault="004B0F2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4B0F23" w:rsidRPr="003B408E" w:rsidRDefault="004B0F23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Рокочій  Галині  Євгенівні</w:t>
      </w:r>
    </w:p>
    <w:p w:rsidR="004B0F23" w:rsidRDefault="004B0F23" w:rsidP="008D785D">
      <w:pPr>
        <w:jc w:val="both"/>
        <w:rPr>
          <w:b/>
          <w:sz w:val="24"/>
          <w:szCs w:val="24"/>
          <w:lang w:val="uk-UA"/>
        </w:rPr>
      </w:pPr>
    </w:p>
    <w:p w:rsidR="004B0F23" w:rsidRDefault="004B0F23" w:rsidP="008D785D">
      <w:pPr>
        <w:jc w:val="both"/>
        <w:rPr>
          <w:b/>
          <w:sz w:val="24"/>
          <w:szCs w:val="24"/>
          <w:lang w:val="uk-UA"/>
        </w:rPr>
      </w:pPr>
    </w:p>
    <w:p w:rsidR="004B0F23" w:rsidRDefault="004B0F2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361/1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 xml:space="preserve">6 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гр.Рокочої Галини Євгенівни, 19**р.н.,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про доходи Рокочої Г.Є., висновок ЛКК №6 від 07.01.2026р.,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4B0F23" w:rsidRDefault="004B0F23" w:rsidP="00E16479">
      <w:pPr>
        <w:jc w:val="both"/>
        <w:rPr>
          <w:bCs/>
          <w:sz w:val="24"/>
          <w:szCs w:val="24"/>
          <w:lang w:val="uk-UA"/>
        </w:rPr>
      </w:pPr>
    </w:p>
    <w:p w:rsidR="004B0F23" w:rsidRDefault="004B0F23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4B0F23" w:rsidRDefault="004B0F23" w:rsidP="00EE599D">
      <w:pPr>
        <w:jc w:val="both"/>
        <w:rPr>
          <w:b/>
          <w:bCs/>
          <w:sz w:val="24"/>
          <w:szCs w:val="24"/>
          <w:lang w:val="uk-UA"/>
        </w:rPr>
      </w:pPr>
    </w:p>
    <w:p w:rsidR="004B0F23" w:rsidRPr="00EE599D" w:rsidRDefault="004B0F23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гр.Рокочій Галині Євгенівні, яка проживає за адресою: с.Суховерхів, АДРЕСА 1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>
        <w:rPr>
          <w:bCs/>
          <w:sz w:val="24"/>
          <w:szCs w:val="24"/>
          <w:lang w:val="uk-UA"/>
        </w:rPr>
        <w:t>в  сумі 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:rsidR="004B0F23" w:rsidRPr="0084440D" w:rsidRDefault="004B0F2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4B0F23" w:rsidRPr="0084440D" w:rsidRDefault="004B0F23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4B0F23" w:rsidRPr="008B124A" w:rsidRDefault="004B0F2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4B0F23" w:rsidRDefault="004B0F23" w:rsidP="00AE462C">
      <w:pPr>
        <w:ind w:firstLine="600"/>
        <w:jc w:val="both"/>
        <w:rPr>
          <w:sz w:val="24"/>
          <w:szCs w:val="24"/>
          <w:lang w:val="uk-UA"/>
        </w:rPr>
      </w:pPr>
    </w:p>
    <w:p w:rsidR="004B0F23" w:rsidRDefault="004B0F2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B0F23" w:rsidRPr="005F7735" w:rsidRDefault="004B0F23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4B0F23" w:rsidRDefault="004B0F23" w:rsidP="00C45C85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:rsidR="004B0F23" w:rsidRDefault="004B0F2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4B0F23" w:rsidRDefault="004B0F2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B0F23" w:rsidRDefault="004B0F23" w:rsidP="00AE462C">
      <w:pPr>
        <w:rPr>
          <w:b/>
          <w:sz w:val="24"/>
          <w:szCs w:val="24"/>
          <w:lang w:val="uk-UA"/>
        </w:rPr>
      </w:pPr>
    </w:p>
    <w:p w:rsidR="004B0F23" w:rsidRDefault="004B0F23" w:rsidP="00AE462C">
      <w:pPr>
        <w:rPr>
          <w:b/>
          <w:sz w:val="24"/>
          <w:szCs w:val="24"/>
          <w:lang w:val="uk-UA"/>
        </w:rPr>
      </w:pPr>
    </w:p>
    <w:p w:rsidR="004B0F23" w:rsidRDefault="004B0F23" w:rsidP="00AE462C">
      <w:pPr>
        <w:rPr>
          <w:b/>
          <w:sz w:val="24"/>
          <w:szCs w:val="24"/>
          <w:lang w:val="uk-UA"/>
        </w:rPr>
      </w:pPr>
    </w:p>
    <w:p w:rsidR="004B0F23" w:rsidRDefault="004B0F2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B0F23" w:rsidSect="003F704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7029"/>
    <w:rsid w:val="00150E2F"/>
    <w:rsid w:val="001973CE"/>
    <w:rsid w:val="001A0F23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70F3"/>
    <w:rsid w:val="00390ADE"/>
    <w:rsid w:val="00392D55"/>
    <w:rsid w:val="003B408E"/>
    <w:rsid w:val="003D7B69"/>
    <w:rsid w:val="003E3B39"/>
    <w:rsid w:val="003F2B57"/>
    <w:rsid w:val="003F7049"/>
    <w:rsid w:val="004027F1"/>
    <w:rsid w:val="004101EF"/>
    <w:rsid w:val="004230AB"/>
    <w:rsid w:val="004417B9"/>
    <w:rsid w:val="004532F4"/>
    <w:rsid w:val="00464F8F"/>
    <w:rsid w:val="00467769"/>
    <w:rsid w:val="004938A4"/>
    <w:rsid w:val="004B0F23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700FF"/>
    <w:rsid w:val="00581DAF"/>
    <w:rsid w:val="005825EA"/>
    <w:rsid w:val="005867DE"/>
    <w:rsid w:val="005A287A"/>
    <w:rsid w:val="005B5F1C"/>
    <w:rsid w:val="005D0ADD"/>
    <w:rsid w:val="005D3034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87E41"/>
    <w:rsid w:val="007975FE"/>
    <w:rsid w:val="007A07DE"/>
    <w:rsid w:val="007A4F50"/>
    <w:rsid w:val="007B4068"/>
    <w:rsid w:val="007C6E82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92562"/>
    <w:rsid w:val="00A97CE7"/>
    <w:rsid w:val="00AB19D5"/>
    <w:rsid w:val="00AB23AD"/>
    <w:rsid w:val="00AC6A48"/>
    <w:rsid w:val="00AE462C"/>
    <w:rsid w:val="00AE6B3D"/>
    <w:rsid w:val="00B61329"/>
    <w:rsid w:val="00B96261"/>
    <w:rsid w:val="00BB09ED"/>
    <w:rsid w:val="00BB7459"/>
    <w:rsid w:val="00BD3741"/>
    <w:rsid w:val="00BD67F9"/>
    <w:rsid w:val="00BE3B5B"/>
    <w:rsid w:val="00BE3C90"/>
    <w:rsid w:val="00BE43A6"/>
    <w:rsid w:val="00BE6276"/>
    <w:rsid w:val="00C37466"/>
    <w:rsid w:val="00C42C16"/>
    <w:rsid w:val="00C45C85"/>
    <w:rsid w:val="00C60070"/>
    <w:rsid w:val="00C861BE"/>
    <w:rsid w:val="00C87189"/>
    <w:rsid w:val="00C929BD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7244A"/>
    <w:rsid w:val="00D869BE"/>
    <w:rsid w:val="00D930A7"/>
    <w:rsid w:val="00DA1936"/>
    <w:rsid w:val="00DA412D"/>
    <w:rsid w:val="00DA6C46"/>
    <w:rsid w:val="00DA6C53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07401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  <w:rsid w:val="00FE1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1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327</Words>
  <Characters>1865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2025-01-14T15:32:00Z</cp:lastPrinted>
  <dcterms:created xsi:type="dcterms:W3CDTF">2026-02-17T13:17:00Z</dcterms:created>
  <dcterms:modified xsi:type="dcterms:W3CDTF">2026-02-27T13:47:00Z</dcterms:modified>
</cp:coreProperties>
</file>