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57165F" w:rsidRDefault="0057165F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D945B6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33712367" r:id="rId6"/>
        </w:object>
      </w:r>
    </w:p>
    <w:p w:rsidR="0057165F" w:rsidRDefault="0057165F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57165F" w:rsidRDefault="0057165F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57165F" w:rsidRDefault="0057165F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57165F" w:rsidRDefault="0057165F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57165F" w:rsidRDefault="0057165F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57165F" w:rsidRDefault="0057165F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:rsidR="0057165F" w:rsidRDefault="0057165F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57165F" w:rsidRDefault="0057165F" w:rsidP="00C861BE">
      <w:pPr>
        <w:pStyle w:val="Normal2"/>
        <w:jc w:val="center"/>
        <w:rPr>
          <w:rFonts w:ascii="Times New Roman" w:hAnsi="Times New Roman"/>
          <w:szCs w:val="24"/>
        </w:rPr>
      </w:pPr>
    </w:p>
    <w:p w:rsidR="0057165F" w:rsidRDefault="0057165F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18 лютого  2026                                         м. Кіцмань                                                          </w:t>
      </w:r>
      <w:r w:rsidRPr="00114A18">
        <w:rPr>
          <w:rFonts w:ascii="Times New Roman" w:hAnsi="Times New Roman"/>
          <w:b/>
          <w:szCs w:val="24"/>
        </w:rPr>
        <w:t>№ 24/2</w:t>
      </w:r>
    </w:p>
    <w:p w:rsidR="0057165F" w:rsidRDefault="0057165F" w:rsidP="008D785D">
      <w:pPr>
        <w:rPr>
          <w:sz w:val="24"/>
          <w:lang w:val="uk-UA"/>
        </w:rPr>
      </w:pPr>
    </w:p>
    <w:p w:rsidR="0057165F" w:rsidRDefault="0057165F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655005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655005">
        <w:rPr>
          <w:b/>
          <w:sz w:val="24"/>
          <w:szCs w:val="24"/>
          <w:lang w:val="uk-UA"/>
        </w:rPr>
        <w:t xml:space="preserve">допомоги </w:t>
      </w:r>
    </w:p>
    <w:p w:rsidR="0057165F" w:rsidRPr="003B408E" w:rsidRDefault="0057165F" w:rsidP="0054154B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Клепач Стефанії  Корнилівні</w:t>
      </w:r>
    </w:p>
    <w:p w:rsidR="0057165F" w:rsidRDefault="0057165F" w:rsidP="008D785D">
      <w:pPr>
        <w:jc w:val="both"/>
        <w:rPr>
          <w:b/>
          <w:sz w:val="24"/>
          <w:szCs w:val="24"/>
          <w:lang w:val="uk-UA"/>
        </w:rPr>
      </w:pPr>
    </w:p>
    <w:p w:rsidR="0057165F" w:rsidRDefault="0057165F" w:rsidP="008D785D">
      <w:pPr>
        <w:jc w:val="both"/>
        <w:rPr>
          <w:b/>
          <w:sz w:val="24"/>
          <w:szCs w:val="24"/>
          <w:lang w:val="uk-UA"/>
        </w:rPr>
      </w:pPr>
    </w:p>
    <w:p w:rsidR="0057165F" w:rsidRDefault="0057165F" w:rsidP="00E757D3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517/4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27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11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>гр.Клепач Стефанії Корнилівни, 19**р.н., яка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с.Шипинці, </w:t>
      </w:r>
      <w:bookmarkEnd w:id="1"/>
      <w:r>
        <w:rPr>
          <w:sz w:val="24"/>
          <w:szCs w:val="24"/>
          <w:lang w:val="uk-UA"/>
        </w:rPr>
        <w:t xml:space="preserve">АДРЕСА 1, щодо надання матеріальної допомоги на лікування онкології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</w:t>
      </w:r>
      <w:r>
        <w:rPr>
          <w:bCs/>
          <w:sz w:val="24"/>
          <w:szCs w:val="24"/>
          <w:lang w:val="uk-UA"/>
        </w:rPr>
        <w:t xml:space="preserve">я </w:t>
      </w:r>
      <w:r w:rsidRPr="008B124A">
        <w:rPr>
          <w:bCs/>
          <w:sz w:val="24"/>
          <w:szCs w:val="24"/>
          <w:lang w:val="uk-UA"/>
        </w:rPr>
        <w:t>паспорт</w:t>
      </w:r>
      <w:r>
        <w:rPr>
          <w:bCs/>
          <w:sz w:val="24"/>
          <w:szCs w:val="24"/>
          <w:lang w:val="uk-UA"/>
        </w:rPr>
        <w:t xml:space="preserve">а,  копія картки платника податків,  витяг з реєстру ТГ, копія пенсійного посвідчення, копія виписки із медичної картки стаціонарного хворого на злоякісне новоутворення №14087 видана КНП «Чернівецька ОКЛ», копія довідки про перебування на стаціонарному лікуванні в ОКНП «Буковинський клінічний онкологічний центр»,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</w:t>
      </w:r>
      <w:r>
        <w:rPr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:rsidR="0057165F" w:rsidRDefault="0057165F" w:rsidP="00E16479">
      <w:pPr>
        <w:jc w:val="both"/>
        <w:rPr>
          <w:bCs/>
          <w:sz w:val="24"/>
          <w:szCs w:val="24"/>
          <w:lang w:val="uk-UA"/>
        </w:rPr>
      </w:pPr>
    </w:p>
    <w:p w:rsidR="0057165F" w:rsidRDefault="0057165F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 xml:space="preserve">В И Р І Ш И В: </w:t>
      </w:r>
    </w:p>
    <w:p w:rsidR="0057165F" w:rsidRDefault="0057165F" w:rsidP="00EE599D">
      <w:pPr>
        <w:jc w:val="both"/>
        <w:rPr>
          <w:b/>
          <w:bCs/>
          <w:sz w:val="24"/>
          <w:szCs w:val="24"/>
          <w:lang w:val="uk-UA"/>
        </w:rPr>
      </w:pPr>
    </w:p>
    <w:p w:rsidR="0057165F" w:rsidRPr="00EE599D" w:rsidRDefault="0057165F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Виділити матеріальну допомогу </w:t>
      </w:r>
      <w:r>
        <w:rPr>
          <w:sz w:val="24"/>
          <w:szCs w:val="24"/>
          <w:lang w:val="uk-UA"/>
        </w:rPr>
        <w:t xml:space="preserve">гр.Клепач Стефанії Корнилівні, яка проживає за адресою: с.Шипинці, АДРЕСА 1, </w:t>
      </w:r>
      <w:r w:rsidRPr="00DA6C46">
        <w:rPr>
          <w:sz w:val="24"/>
          <w:szCs w:val="24"/>
          <w:lang w:val="uk-UA"/>
        </w:rPr>
        <w:t>н</w:t>
      </w:r>
      <w:r w:rsidRPr="00DA6C46">
        <w:rPr>
          <w:bCs/>
          <w:sz w:val="24"/>
          <w:szCs w:val="24"/>
          <w:lang w:val="uk-UA"/>
        </w:rPr>
        <w:t xml:space="preserve">а </w:t>
      </w:r>
      <w:r w:rsidRPr="00DA6C46">
        <w:rPr>
          <w:sz w:val="24"/>
          <w:szCs w:val="24"/>
          <w:lang w:val="uk-UA"/>
        </w:rPr>
        <w:t xml:space="preserve">лікування </w:t>
      </w:r>
      <w:r>
        <w:rPr>
          <w:sz w:val="24"/>
          <w:szCs w:val="24"/>
          <w:lang w:val="uk-UA"/>
        </w:rPr>
        <w:t xml:space="preserve">онкології </w:t>
      </w:r>
      <w:r w:rsidRPr="00DA6C46">
        <w:rPr>
          <w:bCs/>
          <w:sz w:val="24"/>
          <w:szCs w:val="24"/>
          <w:lang w:val="uk-UA"/>
        </w:rPr>
        <w:t xml:space="preserve">в  сумі </w:t>
      </w:r>
      <w:r>
        <w:rPr>
          <w:bCs/>
          <w:sz w:val="24"/>
          <w:szCs w:val="24"/>
          <w:lang w:val="uk-UA"/>
        </w:rPr>
        <w:t>5000</w:t>
      </w:r>
      <w:r w:rsidRPr="00DA6C46">
        <w:rPr>
          <w:bCs/>
          <w:sz w:val="24"/>
          <w:szCs w:val="24"/>
          <w:lang w:val="uk-UA"/>
        </w:rPr>
        <w:t xml:space="preserve"> грн. </w:t>
      </w:r>
      <w:r w:rsidRPr="00EE599D">
        <w:rPr>
          <w:bCs/>
          <w:sz w:val="24"/>
          <w:szCs w:val="24"/>
        </w:rPr>
        <w:t>(</w:t>
      </w:r>
      <w:r>
        <w:rPr>
          <w:bCs/>
          <w:sz w:val="24"/>
          <w:szCs w:val="24"/>
          <w:lang w:val="uk-UA"/>
        </w:rPr>
        <w:t>п’ять тисяч</w:t>
      </w:r>
      <w:r w:rsidRPr="00EE599D">
        <w:rPr>
          <w:bCs/>
          <w:sz w:val="24"/>
          <w:szCs w:val="24"/>
        </w:rPr>
        <w:t xml:space="preserve"> гривень).</w:t>
      </w:r>
    </w:p>
    <w:p w:rsidR="0057165F" w:rsidRPr="0084440D" w:rsidRDefault="0057165F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:rsidR="0057165F" w:rsidRPr="0084440D" w:rsidRDefault="0057165F" w:rsidP="0084440D">
      <w:pPr>
        <w:pStyle w:val="ListParagraph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5B5F7B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5B5F7B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:rsidR="0057165F" w:rsidRPr="008B124A" w:rsidRDefault="0057165F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:rsidR="0057165F" w:rsidRDefault="0057165F" w:rsidP="00AE462C">
      <w:pPr>
        <w:ind w:firstLine="600"/>
        <w:jc w:val="both"/>
        <w:rPr>
          <w:sz w:val="24"/>
          <w:szCs w:val="24"/>
          <w:lang w:val="uk-UA"/>
        </w:rPr>
      </w:pPr>
    </w:p>
    <w:p w:rsidR="0057165F" w:rsidRDefault="0057165F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57165F" w:rsidRPr="00257560" w:rsidRDefault="0057165F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57165F" w:rsidRDefault="0057165F" w:rsidP="00114A18">
      <w:pPr>
        <w:ind w:firstLine="70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                 Іван СЕМЕНЮК</w:t>
      </w:r>
    </w:p>
    <w:p w:rsidR="0057165F" w:rsidRDefault="0057165F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57165F" w:rsidRDefault="0057165F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57165F" w:rsidRDefault="0057165F" w:rsidP="00AE462C">
      <w:pPr>
        <w:rPr>
          <w:b/>
          <w:sz w:val="24"/>
          <w:szCs w:val="24"/>
          <w:lang w:val="uk-UA"/>
        </w:rPr>
      </w:pPr>
    </w:p>
    <w:p w:rsidR="0057165F" w:rsidRDefault="0057165F" w:rsidP="00AE462C">
      <w:pPr>
        <w:rPr>
          <w:b/>
          <w:sz w:val="24"/>
          <w:szCs w:val="24"/>
          <w:lang w:val="uk-UA"/>
        </w:rPr>
      </w:pPr>
    </w:p>
    <w:sectPr w:rsidR="0057165F" w:rsidSect="00844E80">
      <w:pgSz w:w="11906" w:h="16838"/>
      <w:pgMar w:top="539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5AE0"/>
    <w:rsid w:val="00044E0D"/>
    <w:rsid w:val="00055EAF"/>
    <w:rsid w:val="000760C7"/>
    <w:rsid w:val="0008599E"/>
    <w:rsid w:val="00096D87"/>
    <w:rsid w:val="000A0509"/>
    <w:rsid w:val="000C419B"/>
    <w:rsid w:val="000D5A0A"/>
    <w:rsid w:val="000E186B"/>
    <w:rsid w:val="001124EA"/>
    <w:rsid w:val="00114A18"/>
    <w:rsid w:val="00116174"/>
    <w:rsid w:val="00116E57"/>
    <w:rsid w:val="00150E2F"/>
    <w:rsid w:val="00181BCD"/>
    <w:rsid w:val="00187DDC"/>
    <w:rsid w:val="001A07AB"/>
    <w:rsid w:val="001A776D"/>
    <w:rsid w:val="001B4DE4"/>
    <w:rsid w:val="001B6DCD"/>
    <w:rsid w:val="001C6A3B"/>
    <w:rsid w:val="001F1A69"/>
    <w:rsid w:val="00210848"/>
    <w:rsid w:val="00211057"/>
    <w:rsid w:val="00220BBD"/>
    <w:rsid w:val="00257560"/>
    <w:rsid w:val="0029520C"/>
    <w:rsid w:val="002A31C4"/>
    <w:rsid w:val="002A4963"/>
    <w:rsid w:val="002D0E52"/>
    <w:rsid w:val="002F7505"/>
    <w:rsid w:val="003110A1"/>
    <w:rsid w:val="003163C6"/>
    <w:rsid w:val="0032228D"/>
    <w:rsid w:val="0032258D"/>
    <w:rsid w:val="00340AAA"/>
    <w:rsid w:val="003624E0"/>
    <w:rsid w:val="003670F3"/>
    <w:rsid w:val="00392D55"/>
    <w:rsid w:val="0039333A"/>
    <w:rsid w:val="003B408E"/>
    <w:rsid w:val="003D7B69"/>
    <w:rsid w:val="003E3B39"/>
    <w:rsid w:val="003F2B57"/>
    <w:rsid w:val="00400035"/>
    <w:rsid w:val="004027F1"/>
    <w:rsid w:val="0040661D"/>
    <w:rsid w:val="004101EF"/>
    <w:rsid w:val="004230AB"/>
    <w:rsid w:val="00436CD4"/>
    <w:rsid w:val="004417B9"/>
    <w:rsid w:val="004532F4"/>
    <w:rsid w:val="00464F8F"/>
    <w:rsid w:val="00467769"/>
    <w:rsid w:val="004A5981"/>
    <w:rsid w:val="004C2CE8"/>
    <w:rsid w:val="004D4C4C"/>
    <w:rsid w:val="004E21D6"/>
    <w:rsid w:val="004E429A"/>
    <w:rsid w:val="004E4AD1"/>
    <w:rsid w:val="004F44A3"/>
    <w:rsid w:val="00504454"/>
    <w:rsid w:val="00505EEE"/>
    <w:rsid w:val="005069B1"/>
    <w:rsid w:val="00515BB1"/>
    <w:rsid w:val="005221A2"/>
    <w:rsid w:val="00532DAB"/>
    <w:rsid w:val="005376B1"/>
    <w:rsid w:val="00540335"/>
    <w:rsid w:val="0054154B"/>
    <w:rsid w:val="005469A6"/>
    <w:rsid w:val="0057165F"/>
    <w:rsid w:val="00581DAF"/>
    <w:rsid w:val="005825EA"/>
    <w:rsid w:val="005867DE"/>
    <w:rsid w:val="005A287A"/>
    <w:rsid w:val="005B5F1C"/>
    <w:rsid w:val="005B5F7B"/>
    <w:rsid w:val="005D0ADD"/>
    <w:rsid w:val="005E1BC0"/>
    <w:rsid w:val="005F7735"/>
    <w:rsid w:val="00607C64"/>
    <w:rsid w:val="0062166F"/>
    <w:rsid w:val="00621A85"/>
    <w:rsid w:val="0062246B"/>
    <w:rsid w:val="00624F8F"/>
    <w:rsid w:val="00655005"/>
    <w:rsid w:val="006828B0"/>
    <w:rsid w:val="006A3729"/>
    <w:rsid w:val="006A674B"/>
    <w:rsid w:val="006B5460"/>
    <w:rsid w:val="006C2211"/>
    <w:rsid w:val="006C6A40"/>
    <w:rsid w:val="006E0736"/>
    <w:rsid w:val="006F59AB"/>
    <w:rsid w:val="00715F81"/>
    <w:rsid w:val="00747D8D"/>
    <w:rsid w:val="00750344"/>
    <w:rsid w:val="007514B5"/>
    <w:rsid w:val="0076044B"/>
    <w:rsid w:val="00776FE5"/>
    <w:rsid w:val="007820FA"/>
    <w:rsid w:val="00783C9D"/>
    <w:rsid w:val="007A4F50"/>
    <w:rsid w:val="007B4068"/>
    <w:rsid w:val="007D0E9D"/>
    <w:rsid w:val="007E6A83"/>
    <w:rsid w:val="007F0112"/>
    <w:rsid w:val="007F763E"/>
    <w:rsid w:val="0080345D"/>
    <w:rsid w:val="00807E59"/>
    <w:rsid w:val="008200CA"/>
    <w:rsid w:val="008214E5"/>
    <w:rsid w:val="00824359"/>
    <w:rsid w:val="008340B4"/>
    <w:rsid w:val="0084440D"/>
    <w:rsid w:val="00844E80"/>
    <w:rsid w:val="00860C28"/>
    <w:rsid w:val="00881527"/>
    <w:rsid w:val="00892585"/>
    <w:rsid w:val="008A035A"/>
    <w:rsid w:val="008B124A"/>
    <w:rsid w:val="008D785D"/>
    <w:rsid w:val="0091476B"/>
    <w:rsid w:val="009154B0"/>
    <w:rsid w:val="00915709"/>
    <w:rsid w:val="00927C81"/>
    <w:rsid w:val="00935BBE"/>
    <w:rsid w:val="00956C53"/>
    <w:rsid w:val="0095708C"/>
    <w:rsid w:val="00984307"/>
    <w:rsid w:val="00991095"/>
    <w:rsid w:val="009B10DC"/>
    <w:rsid w:val="009B74D5"/>
    <w:rsid w:val="009D3EE7"/>
    <w:rsid w:val="009D57A7"/>
    <w:rsid w:val="009F0E92"/>
    <w:rsid w:val="009F7227"/>
    <w:rsid w:val="00A031FE"/>
    <w:rsid w:val="00A0374E"/>
    <w:rsid w:val="00A423BB"/>
    <w:rsid w:val="00A4330B"/>
    <w:rsid w:val="00A50616"/>
    <w:rsid w:val="00A5476E"/>
    <w:rsid w:val="00A75804"/>
    <w:rsid w:val="00A83486"/>
    <w:rsid w:val="00A97CE7"/>
    <w:rsid w:val="00AA67E5"/>
    <w:rsid w:val="00AB23AD"/>
    <w:rsid w:val="00AC6A48"/>
    <w:rsid w:val="00AD7620"/>
    <w:rsid w:val="00AE462C"/>
    <w:rsid w:val="00AE6B3D"/>
    <w:rsid w:val="00B11B47"/>
    <w:rsid w:val="00B401EE"/>
    <w:rsid w:val="00B61329"/>
    <w:rsid w:val="00B960CA"/>
    <w:rsid w:val="00B96261"/>
    <w:rsid w:val="00BA6E1C"/>
    <w:rsid w:val="00BB7459"/>
    <w:rsid w:val="00BD3741"/>
    <w:rsid w:val="00BE3B5B"/>
    <w:rsid w:val="00BE43A6"/>
    <w:rsid w:val="00BE59CC"/>
    <w:rsid w:val="00BE6276"/>
    <w:rsid w:val="00C34490"/>
    <w:rsid w:val="00C37466"/>
    <w:rsid w:val="00C42ACB"/>
    <w:rsid w:val="00C44B4D"/>
    <w:rsid w:val="00C4613F"/>
    <w:rsid w:val="00C60070"/>
    <w:rsid w:val="00C861BE"/>
    <w:rsid w:val="00C87189"/>
    <w:rsid w:val="00CA4DB2"/>
    <w:rsid w:val="00CB2830"/>
    <w:rsid w:val="00CB7E5D"/>
    <w:rsid w:val="00D00FD7"/>
    <w:rsid w:val="00D20076"/>
    <w:rsid w:val="00D23BF9"/>
    <w:rsid w:val="00D252D2"/>
    <w:rsid w:val="00D35B47"/>
    <w:rsid w:val="00D378A2"/>
    <w:rsid w:val="00D44FEB"/>
    <w:rsid w:val="00D534D4"/>
    <w:rsid w:val="00D869BE"/>
    <w:rsid w:val="00D930A7"/>
    <w:rsid w:val="00D945B6"/>
    <w:rsid w:val="00DA1936"/>
    <w:rsid w:val="00DA412D"/>
    <w:rsid w:val="00DA6C46"/>
    <w:rsid w:val="00DB373B"/>
    <w:rsid w:val="00DB6F9B"/>
    <w:rsid w:val="00DD228B"/>
    <w:rsid w:val="00DD38DD"/>
    <w:rsid w:val="00DE720C"/>
    <w:rsid w:val="00E00D22"/>
    <w:rsid w:val="00E16479"/>
    <w:rsid w:val="00E1735E"/>
    <w:rsid w:val="00E22351"/>
    <w:rsid w:val="00E404E5"/>
    <w:rsid w:val="00E50DDE"/>
    <w:rsid w:val="00E53F40"/>
    <w:rsid w:val="00E56772"/>
    <w:rsid w:val="00E7431A"/>
    <w:rsid w:val="00E757D3"/>
    <w:rsid w:val="00E81139"/>
    <w:rsid w:val="00E81810"/>
    <w:rsid w:val="00E9187D"/>
    <w:rsid w:val="00EA2C51"/>
    <w:rsid w:val="00EA3B1F"/>
    <w:rsid w:val="00EC632C"/>
    <w:rsid w:val="00EE599D"/>
    <w:rsid w:val="00EF16BB"/>
    <w:rsid w:val="00F01515"/>
    <w:rsid w:val="00F0581E"/>
    <w:rsid w:val="00F07BA7"/>
    <w:rsid w:val="00F11A92"/>
    <w:rsid w:val="00F26C02"/>
    <w:rsid w:val="00F279D3"/>
    <w:rsid w:val="00F33FD8"/>
    <w:rsid w:val="00F83BD4"/>
    <w:rsid w:val="00F91293"/>
    <w:rsid w:val="00FB0C21"/>
    <w:rsid w:val="00FB5E10"/>
    <w:rsid w:val="00FD7B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77788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788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788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</TotalTime>
  <Pages>1</Pages>
  <Words>353</Words>
  <Characters>2015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6</cp:revision>
  <cp:lastPrinted>2026-02-23T15:05:00Z</cp:lastPrinted>
  <dcterms:created xsi:type="dcterms:W3CDTF">2026-02-17T13:16:00Z</dcterms:created>
  <dcterms:modified xsi:type="dcterms:W3CDTF">2026-02-27T13:46:00Z</dcterms:modified>
</cp:coreProperties>
</file>