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25E" w:rsidRDefault="009F025E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B7F3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33712321" r:id="rId8"/>
        </w:object>
      </w:r>
    </w:p>
    <w:p w:rsidR="009F025E" w:rsidRDefault="009F025E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F025E" w:rsidRDefault="009F025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F025E" w:rsidRDefault="009F025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F025E" w:rsidRDefault="009F025E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F025E" w:rsidRDefault="009F025E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F025E" w:rsidRDefault="009F025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9F025E" w:rsidRDefault="009F025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F025E" w:rsidRDefault="009F025E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9F025E" w:rsidRDefault="009F025E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18 лютого 2026                                           м. Кіцмань                                                          </w:t>
      </w:r>
      <w:r w:rsidRPr="007F0F83">
        <w:rPr>
          <w:rFonts w:ascii="Times New Roman" w:hAnsi="Times New Roman"/>
          <w:b/>
          <w:szCs w:val="24"/>
        </w:rPr>
        <w:t>№ 23/2</w:t>
      </w:r>
    </w:p>
    <w:p w:rsidR="009F025E" w:rsidRPr="00A461C0" w:rsidRDefault="009F025E" w:rsidP="00EE1455">
      <w:pPr>
        <w:pStyle w:val="Normal2"/>
        <w:rPr>
          <w:rFonts w:ascii="Times New Roman" w:hAnsi="Times New Roman"/>
          <w:b/>
          <w:szCs w:val="24"/>
        </w:rPr>
      </w:pPr>
    </w:p>
    <w:p w:rsidR="009F025E" w:rsidRDefault="009F025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9F025E" w:rsidRDefault="009F025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9F025E" w:rsidRDefault="009F025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9F025E" w:rsidRPr="00014663" w:rsidRDefault="009F025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9F025E" w:rsidRPr="00A461C0" w:rsidRDefault="009F025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F025E" w:rsidRDefault="009F025E" w:rsidP="007F0F83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№47 від 20.01.2026р. гр.ОСОБА 1 про доцільність призначення її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06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02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9F025E" w:rsidRPr="00D90582" w:rsidRDefault="009F025E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9F025E" w:rsidRDefault="009F025E" w:rsidP="007F0F83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1977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внутрішньо переміщену особу, </w:t>
      </w:r>
      <w:r w:rsidRPr="001C5FAC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2002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внутрішньо переміщеною особою, яка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</w:t>
      </w:r>
      <w:r>
        <w:rPr>
          <w:rFonts w:ascii="Times New Roman" w:hAnsi="Times New Roman"/>
          <w:sz w:val="24"/>
          <w:szCs w:val="24"/>
          <w:lang w:val="uk-UA"/>
        </w:rPr>
        <w:t>бласті (додається).</w:t>
      </w:r>
    </w:p>
    <w:p w:rsidR="009F025E" w:rsidRPr="00FF39D7" w:rsidRDefault="009F025E" w:rsidP="007F0F83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1977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2002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.,  у випадку визнання її судом недієздатною.</w:t>
      </w:r>
    </w:p>
    <w:p w:rsidR="009F025E" w:rsidRDefault="009F025E" w:rsidP="007F0F83">
      <w:pPr>
        <w:pStyle w:val="ListParagraph"/>
        <w:spacing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цього рішення покласти на керуючу справами (секретара) виконавчого комітету Ярославу РАКОВІЦУ .</w:t>
      </w:r>
    </w:p>
    <w:p w:rsidR="009F025E" w:rsidRDefault="009F025E" w:rsidP="007F0F83">
      <w:pPr>
        <w:pStyle w:val="ListParagraph"/>
        <w:spacing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9F025E" w:rsidRDefault="009F025E" w:rsidP="007F0F83">
      <w:pPr>
        <w:pStyle w:val="ListParagraph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F025E" w:rsidRDefault="009F025E" w:rsidP="007F0F83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9F025E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25E" w:rsidRDefault="009F025E" w:rsidP="00EE1455">
      <w:pPr>
        <w:spacing w:after="0" w:line="240" w:lineRule="auto"/>
      </w:pPr>
      <w:r>
        <w:separator/>
      </w:r>
    </w:p>
  </w:endnote>
  <w:endnote w:type="continuationSeparator" w:id="0">
    <w:p w:rsidR="009F025E" w:rsidRDefault="009F025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25E" w:rsidRDefault="009F025E" w:rsidP="00EE1455">
      <w:pPr>
        <w:spacing w:after="0" w:line="240" w:lineRule="auto"/>
      </w:pPr>
      <w:r>
        <w:separator/>
      </w:r>
    </w:p>
  </w:footnote>
  <w:footnote w:type="continuationSeparator" w:id="0">
    <w:p w:rsidR="009F025E" w:rsidRDefault="009F025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3778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4DE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B7F32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934B0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52DD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571D"/>
    <w:rsid w:val="005E7849"/>
    <w:rsid w:val="005F4DDF"/>
    <w:rsid w:val="00600A47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3564C"/>
    <w:rsid w:val="00650023"/>
    <w:rsid w:val="006539B1"/>
    <w:rsid w:val="00655D4A"/>
    <w:rsid w:val="0065707F"/>
    <w:rsid w:val="006575FB"/>
    <w:rsid w:val="006614FE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6634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10B"/>
    <w:rsid w:val="007E3260"/>
    <w:rsid w:val="007E60DB"/>
    <w:rsid w:val="007F0F83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2BE5"/>
    <w:rsid w:val="00864A03"/>
    <w:rsid w:val="008662EE"/>
    <w:rsid w:val="008679CC"/>
    <w:rsid w:val="00867E12"/>
    <w:rsid w:val="008716D9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025E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2B25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3FF8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02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9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386</Words>
  <Characters>2205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2024-12-11T14:18:00Z</cp:lastPrinted>
  <dcterms:created xsi:type="dcterms:W3CDTF">2026-02-17T13:22:00Z</dcterms:created>
  <dcterms:modified xsi:type="dcterms:W3CDTF">2026-02-27T13:46:00Z</dcterms:modified>
</cp:coreProperties>
</file>