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F7A" w:rsidRDefault="008C3F7A" w:rsidP="006C41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3712090" r:id="rId5"/>
        </w:object>
      </w:r>
    </w:p>
    <w:p w:rsidR="008C3F7A" w:rsidRPr="00F2214D" w:rsidRDefault="008C3F7A" w:rsidP="006C41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8C3F7A" w:rsidRPr="00CA36B9" w:rsidRDefault="008C3F7A" w:rsidP="006C41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C3F7A" w:rsidRPr="00CA36B9" w:rsidRDefault="008C3F7A" w:rsidP="006C41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C3F7A" w:rsidRPr="00CA36B9" w:rsidRDefault="008C3F7A" w:rsidP="006C417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C3F7A" w:rsidRPr="00CA36B9" w:rsidRDefault="008C3F7A" w:rsidP="006C4175">
      <w:pPr>
        <w:spacing w:after="0" w:line="240" w:lineRule="auto"/>
        <w:jc w:val="right"/>
        <w:rPr>
          <w:rFonts w:ascii="Times New Roman" w:hAnsi="Times New Roman"/>
        </w:rPr>
      </w:pPr>
    </w:p>
    <w:p w:rsidR="008C3F7A" w:rsidRPr="00CA36B9" w:rsidRDefault="008C3F7A" w:rsidP="006C4175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8C3F7A" w:rsidRPr="00CA36B9" w:rsidRDefault="008C3F7A" w:rsidP="006C41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C3F7A" w:rsidRPr="00CA36B9" w:rsidRDefault="008C3F7A" w:rsidP="006C417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8C3F7A" w:rsidRPr="00CA36B9" w:rsidRDefault="008C3F7A" w:rsidP="006C4175">
      <w:pPr>
        <w:spacing w:after="0" w:line="240" w:lineRule="auto"/>
        <w:rPr>
          <w:rFonts w:ascii="Times New Roman" w:hAnsi="Times New Roman"/>
          <w:b/>
        </w:rPr>
      </w:pPr>
    </w:p>
    <w:p w:rsidR="008C3F7A" w:rsidRDefault="008C3F7A" w:rsidP="006C417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18 лютого 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       м. Кіцмань                                                 </w:t>
      </w: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  <w:b/>
        </w:rPr>
        <w:t>№ 21/2</w:t>
      </w:r>
    </w:p>
    <w:p w:rsidR="008C3F7A" w:rsidRDefault="008C3F7A" w:rsidP="006C4175">
      <w:pPr>
        <w:spacing w:after="0" w:line="240" w:lineRule="auto"/>
        <w:rPr>
          <w:rFonts w:ascii="Times New Roman" w:hAnsi="Times New Roman"/>
          <w:b/>
        </w:rPr>
      </w:pPr>
    </w:p>
    <w:p w:rsidR="008C3F7A" w:rsidRPr="006E0627" w:rsidRDefault="008C3F7A" w:rsidP="006C4175">
      <w:pPr>
        <w:spacing w:after="0" w:line="240" w:lineRule="auto"/>
        <w:rPr>
          <w:rFonts w:ascii="Times New Roman" w:hAnsi="Times New Roman"/>
          <w:b/>
          <w:bCs/>
        </w:rPr>
      </w:pPr>
      <w:r w:rsidRPr="006E0627">
        <w:rPr>
          <w:rStyle w:val="a"/>
          <w:b/>
          <w:bCs/>
          <w:sz w:val="24"/>
          <w:szCs w:val="24"/>
        </w:rPr>
        <w:t xml:space="preserve">Про </w:t>
      </w:r>
      <w:r w:rsidRPr="006E0627">
        <w:rPr>
          <w:rFonts w:ascii="Times New Roman" w:hAnsi="Times New Roman"/>
          <w:b/>
          <w:bCs/>
        </w:rPr>
        <w:t xml:space="preserve">встановлення опіки над майном неповнолітньої </w:t>
      </w:r>
    </w:p>
    <w:p w:rsidR="008C3F7A" w:rsidRPr="006E0627" w:rsidRDefault="008C3F7A" w:rsidP="006C4175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</w:t>
      </w:r>
      <w:r w:rsidRPr="006E0627">
        <w:rPr>
          <w:rFonts w:ascii="Times New Roman" w:hAnsi="Times New Roman"/>
          <w:b/>
          <w:bCs/>
        </w:rPr>
        <w:t>, 04 серпня 2011 року народження,</w:t>
      </w:r>
    </w:p>
    <w:p w:rsidR="008C3F7A" w:rsidRPr="006E0627" w:rsidRDefault="008C3F7A" w:rsidP="006C4175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 w:rsidRPr="006E0627">
        <w:rPr>
          <w:rFonts w:ascii="Times New Roman" w:hAnsi="Times New Roman"/>
          <w:b/>
          <w:bCs/>
        </w:rPr>
        <w:t>мешканки м. Чернівці</w:t>
      </w:r>
    </w:p>
    <w:p w:rsidR="008C3F7A" w:rsidRDefault="008C3F7A" w:rsidP="006C41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3F7A" w:rsidRPr="00945C62" w:rsidRDefault="008C3F7A" w:rsidP="006C4175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945C62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945C62">
        <w:rPr>
          <w:rFonts w:ascii="Times New Roman" w:hAnsi="Times New Roman"/>
        </w:rPr>
        <w:t>,</w:t>
      </w:r>
      <w:r w:rsidRPr="00945C62">
        <w:rPr>
          <w:bdr w:val="none" w:sz="0" w:space="0" w:color="auto" w:frame="1"/>
        </w:rPr>
        <w:t xml:space="preserve"> </w:t>
      </w:r>
      <w:r w:rsidRPr="00945C62">
        <w:rPr>
          <w:rFonts w:ascii="Times New Roman" w:hAnsi="Times New Roman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945C62">
        <w:rPr>
          <w:rStyle w:val="apple-converted-space"/>
          <w:rFonts w:ascii="Times New Roman" w:hAnsi="Times New Roman"/>
          <w:bdr w:val="none" w:sz="0" w:space="0" w:color="auto" w:frame="1"/>
        </w:rPr>
        <w:t xml:space="preserve">, </w:t>
      </w:r>
      <w:r w:rsidRPr="00945C62">
        <w:rPr>
          <w:rStyle w:val="a"/>
          <w:sz w:val="24"/>
          <w:szCs w:val="24"/>
        </w:rPr>
        <w:t xml:space="preserve">розглянувши заяву </w:t>
      </w:r>
      <w:r w:rsidRPr="00945C62">
        <w:rPr>
          <w:rStyle w:val="a"/>
          <w:sz w:val="24"/>
          <w:szCs w:val="24"/>
          <w:lang w:eastAsia="ru-RU"/>
        </w:rPr>
        <w:t xml:space="preserve">гр. </w:t>
      </w:r>
      <w:r>
        <w:rPr>
          <w:rStyle w:val="a"/>
          <w:sz w:val="24"/>
          <w:szCs w:val="24"/>
          <w:lang w:eastAsia="ru-RU"/>
        </w:rPr>
        <w:t>ОСОБА 2</w:t>
      </w:r>
      <w:r w:rsidRPr="00945C62">
        <w:rPr>
          <w:rStyle w:val="a"/>
          <w:sz w:val="24"/>
          <w:szCs w:val="24"/>
        </w:rPr>
        <w:t>, 10 серпня 1965 року народження від 03.12.2025, лист служби у справах дітей Чернівецької міської ради від 23.12.2025 № 2155, враховуючи витяг з Державного реєстру речових прав від 16.10.2025 № 447917509, акт обстеження від 12.01.2026, складений службою у справах дітей</w:t>
      </w:r>
      <w:r w:rsidRPr="00945C62">
        <w:rPr>
          <w:rFonts w:ascii="Times New Roman" w:hAnsi="Times New Roman"/>
        </w:rPr>
        <w:t xml:space="preserve"> та рішення Комісії з питань захисту прав дитини при виконавчому комітеті Кіцманської міської ради від 19.01.2026 № 1, виконавчий  комітет  міської ради </w:t>
      </w:r>
    </w:p>
    <w:p w:rsidR="008C3F7A" w:rsidRPr="00D87650" w:rsidRDefault="008C3F7A" w:rsidP="006C4175">
      <w:pPr>
        <w:pStyle w:val="10"/>
        <w:jc w:val="both"/>
        <w:rPr>
          <w:rFonts w:ascii="Times New Roman" w:hAnsi="Times New Roman"/>
          <w:b/>
          <w:szCs w:val="24"/>
        </w:rPr>
      </w:pPr>
    </w:p>
    <w:p w:rsidR="008C3F7A" w:rsidRPr="00003498" w:rsidRDefault="008C3F7A" w:rsidP="006C4175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8C3F7A" w:rsidRPr="005D4662" w:rsidRDefault="008C3F7A" w:rsidP="006C4175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8C3F7A" w:rsidRPr="00840D51" w:rsidRDefault="008C3F7A" w:rsidP="006C4175">
      <w:pPr>
        <w:spacing w:after="0" w:line="240" w:lineRule="auto"/>
        <w:jc w:val="both"/>
        <w:rPr>
          <w:rFonts w:ascii="Times New Roman" w:hAnsi="Times New Roman"/>
        </w:rPr>
      </w:pPr>
      <w:r w:rsidRPr="005D4662">
        <w:rPr>
          <w:rFonts w:ascii="Times New Roman" w:hAnsi="Times New Roman"/>
        </w:rPr>
        <w:t xml:space="preserve">           </w:t>
      </w:r>
      <w:r>
        <w:rPr>
          <w:rStyle w:val="a"/>
          <w:sz w:val="24"/>
          <w:szCs w:val="24"/>
        </w:rPr>
        <w:t xml:space="preserve">1. </w:t>
      </w:r>
      <w:r w:rsidRPr="00F73E45">
        <w:rPr>
          <w:rStyle w:val="a"/>
          <w:sz w:val="24"/>
          <w:szCs w:val="24"/>
        </w:rPr>
        <w:t xml:space="preserve">Встановити опіку над майном </w:t>
      </w:r>
      <w:r w:rsidRPr="00840D51">
        <w:rPr>
          <w:rFonts w:ascii="Times New Roman" w:hAnsi="Times New Roman"/>
        </w:rPr>
        <w:t xml:space="preserve">неповнолітньої </w:t>
      </w:r>
      <w:r>
        <w:rPr>
          <w:rFonts w:ascii="Times New Roman" w:hAnsi="Times New Roman"/>
        </w:rPr>
        <w:t>дитини - сироти ОСОБА 1</w:t>
      </w:r>
      <w:r w:rsidRPr="00840D51">
        <w:rPr>
          <w:rFonts w:ascii="Times New Roman" w:hAnsi="Times New Roman"/>
        </w:rPr>
        <w:t>, 04</w:t>
      </w:r>
      <w:r>
        <w:rPr>
          <w:rFonts w:ascii="Times New Roman" w:hAnsi="Times New Roman"/>
        </w:rPr>
        <w:t xml:space="preserve"> серпня </w:t>
      </w:r>
      <w:r w:rsidRPr="00840D51">
        <w:rPr>
          <w:rFonts w:ascii="Times New Roman" w:hAnsi="Times New Roman"/>
        </w:rPr>
        <w:t>2011 року народження</w:t>
      </w:r>
      <w:r w:rsidRPr="00F73E4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що складається з ¼ частки житлового будинку, розташованого </w:t>
      </w:r>
      <w:r w:rsidRPr="00F73E45">
        <w:rPr>
          <w:rStyle w:val="a"/>
          <w:sz w:val="24"/>
          <w:szCs w:val="24"/>
        </w:rPr>
        <w:t xml:space="preserve">за адресою: вул. </w:t>
      </w:r>
      <w:r>
        <w:rPr>
          <w:rStyle w:val="a"/>
          <w:sz w:val="24"/>
          <w:szCs w:val="24"/>
        </w:rPr>
        <w:t>Буковинська,</w:t>
      </w:r>
      <w:r w:rsidRPr="00F73E4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15,</w:t>
      </w:r>
      <w:r w:rsidRPr="00F73E4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с. Валява. </w:t>
      </w:r>
    </w:p>
    <w:p w:rsidR="008C3F7A" w:rsidRDefault="008C3F7A" w:rsidP="006C4175">
      <w:pPr>
        <w:pStyle w:val="1"/>
        <w:tabs>
          <w:tab w:val="left" w:pos="955"/>
        </w:tabs>
        <w:spacing w:after="0"/>
        <w:jc w:val="both"/>
        <w:rPr>
          <w:rStyle w:val="a"/>
          <w:sz w:val="24"/>
          <w:szCs w:val="24"/>
        </w:rPr>
      </w:pPr>
    </w:p>
    <w:p w:rsidR="008C3F7A" w:rsidRPr="00F73E45" w:rsidRDefault="008C3F7A" w:rsidP="006C4175">
      <w:pPr>
        <w:spacing w:after="0" w:line="240" w:lineRule="auto"/>
        <w:jc w:val="both"/>
      </w:pPr>
      <w:r>
        <w:rPr>
          <w:rStyle w:val="a"/>
          <w:sz w:val="24"/>
          <w:szCs w:val="24"/>
        </w:rPr>
        <w:t xml:space="preserve">           2.  </w:t>
      </w:r>
      <w:r w:rsidRPr="00F73E45">
        <w:rPr>
          <w:rStyle w:val="a"/>
          <w:sz w:val="24"/>
          <w:szCs w:val="24"/>
        </w:rPr>
        <w:t xml:space="preserve">Призначити опікуном над майном, яке належить на праві </w:t>
      </w:r>
      <w:r>
        <w:rPr>
          <w:rStyle w:val="a"/>
          <w:sz w:val="24"/>
          <w:szCs w:val="24"/>
        </w:rPr>
        <w:t>спільної часткової власності</w:t>
      </w:r>
      <w:r w:rsidRPr="00F73E45">
        <w:rPr>
          <w:rStyle w:val="a"/>
          <w:sz w:val="24"/>
          <w:szCs w:val="24"/>
        </w:rPr>
        <w:t xml:space="preserve"> </w:t>
      </w:r>
      <w:r w:rsidRPr="00840D51">
        <w:rPr>
          <w:rFonts w:ascii="Times New Roman" w:hAnsi="Times New Roman"/>
        </w:rPr>
        <w:t xml:space="preserve">неповнолітній </w:t>
      </w:r>
      <w:r>
        <w:rPr>
          <w:rFonts w:ascii="Times New Roman" w:hAnsi="Times New Roman"/>
        </w:rPr>
        <w:t>ОСОБА 1</w:t>
      </w:r>
      <w:r w:rsidRPr="00840D51">
        <w:rPr>
          <w:rFonts w:ascii="Times New Roman" w:hAnsi="Times New Roman"/>
        </w:rPr>
        <w:t>, 04.08.2011 року народження, мешканці м. Чернівці</w:t>
      </w:r>
      <w:r w:rsidRPr="00576FA8">
        <w:rPr>
          <w:rFonts w:ascii="Times New Roman" w:hAnsi="Times New Roman"/>
          <w:b/>
          <w:bCs/>
        </w:rPr>
        <w:t xml:space="preserve"> </w:t>
      </w:r>
      <w:r>
        <w:rPr>
          <w:rStyle w:val="a"/>
          <w:sz w:val="24"/>
          <w:szCs w:val="24"/>
        </w:rPr>
        <w:t>тітку – ОСОБА 2,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1965</w:t>
      </w:r>
      <w:r w:rsidRPr="000C0E8F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>, мешканку м. Чернівці.</w:t>
      </w:r>
    </w:p>
    <w:p w:rsidR="008C3F7A" w:rsidRDefault="008C3F7A" w:rsidP="006C4175">
      <w:pPr>
        <w:pStyle w:val="1"/>
        <w:tabs>
          <w:tab w:val="left" w:pos="955"/>
        </w:tabs>
        <w:spacing w:after="0"/>
        <w:jc w:val="both"/>
        <w:rPr>
          <w:rStyle w:val="a"/>
          <w:sz w:val="24"/>
          <w:szCs w:val="24"/>
        </w:rPr>
      </w:pPr>
    </w:p>
    <w:p w:rsidR="008C3F7A" w:rsidRPr="000C0E8F" w:rsidRDefault="008C3F7A" w:rsidP="006C4175">
      <w:pPr>
        <w:pStyle w:val="1"/>
        <w:tabs>
          <w:tab w:val="left" w:pos="955"/>
        </w:tabs>
        <w:spacing w:after="0"/>
        <w:jc w:val="both"/>
      </w:pPr>
      <w:r>
        <w:rPr>
          <w:rStyle w:val="a"/>
          <w:sz w:val="24"/>
          <w:szCs w:val="24"/>
        </w:rPr>
        <w:t xml:space="preserve">           3. </w:t>
      </w:r>
      <w:r w:rsidRPr="000C0E8F">
        <w:rPr>
          <w:rStyle w:val="a"/>
          <w:sz w:val="24"/>
          <w:szCs w:val="24"/>
        </w:rPr>
        <w:t xml:space="preserve">Зобов'язати </w:t>
      </w:r>
      <w:r>
        <w:rPr>
          <w:rStyle w:val="a"/>
          <w:sz w:val="24"/>
          <w:szCs w:val="24"/>
        </w:rPr>
        <w:t>ОСОБА 2,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1965</w:t>
      </w:r>
      <w:r w:rsidRPr="000C0E8F">
        <w:rPr>
          <w:rStyle w:val="a"/>
          <w:sz w:val="24"/>
          <w:szCs w:val="24"/>
        </w:rPr>
        <w:t xml:space="preserve"> року народження забезпечити збереження та утримання у належному стані </w:t>
      </w:r>
      <w:r>
        <w:rPr>
          <w:rStyle w:val="a"/>
          <w:sz w:val="24"/>
          <w:szCs w:val="24"/>
        </w:rPr>
        <w:t xml:space="preserve">нерухомого </w:t>
      </w:r>
      <w:r w:rsidRPr="000C0E8F">
        <w:rPr>
          <w:rStyle w:val="a"/>
          <w:sz w:val="24"/>
          <w:szCs w:val="24"/>
        </w:rPr>
        <w:t>майна д</w:t>
      </w:r>
      <w:r>
        <w:rPr>
          <w:rStyle w:val="a"/>
          <w:sz w:val="24"/>
          <w:szCs w:val="24"/>
        </w:rPr>
        <w:t>итини</w:t>
      </w:r>
      <w:r w:rsidRPr="000C0E8F">
        <w:rPr>
          <w:rStyle w:val="a"/>
          <w:sz w:val="24"/>
          <w:szCs w:val="24"/>
        </w:rPr>
        <w:t xml:space="preserve"> до досягнення н</w:t>
      </w:r>
      <w:r>
        <w:rPr>
          <w:rStyle w:val="a"/>
          <w:sz w:val="24"/>
          <w:szCs w:val="24"/>
        </w:rPr>
        <w:t>ею</w:t>
      </w:r>
      <w:r w:rsidRPr="000C0E8F">
        <w:rPr>
          <w:rStyle w:val="a"/>
          <w:sz w:val="24"/>
          <w:szCs w:val="24"/>
        </w:rPr>
        <w:t xml:space="preserve"> повноліття.</w:t>
      </w:r>
    </w:p>
    <w:p w:rsidR="008C3F7A" w:rsidRDefault="008C3F7A" w:rsidP="006C4175">
      <w:pPr>
        <w:spacing w:after="0" w:line="240" w:lineRule="auto"/>
        <w:jc w:val="both"/>
        <w:rPr>
          <w:rFonts w:ascii="Times New Roman" w:hAnsi="Times New Roman"/>
        </w:rPr>
      </w:pPr>
    </w:p>
    <w:p w:rsidR="008C3F7A" w:rsidRPr="005D4662" w:rsidRDefault="008C3F7A" w:rsidP="006C4175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8C3F7A" w:rsidRPr="005D4662" w:rsidRDefault="008C3F7A" w:rsidP="006C417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8C3F7A" w:rsidRPr="009B67C2" w:rsidRDefault="008C3F7A" w:rsidP="006C417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8C3F7A" w:rsidRDefault="008C3F7A" w:rsidP="006C417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C3F7A" w:rsidRPr="00146014" w:rsidRDefault="008C3F7A" w:rsidP="006C4175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8C3F7A" w:rsidRDefault="008C3F7A" w:rsidP="006C4175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8C3F7A" w:rsidSect="00F2214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B11"/>
    <w:rsid w:val="00000075"/>
    <w:rsid w:val="00003498"/>
    <w:rsid w:val="00072A34"/>
    <w:rsid w:val="000C0E8F"/>
    <w:rsid w:val="00146014"/>
    <w:rsid w:val="00194628"/>
    <w:rsid w:val="002D6F36"/>
    <w:rsid w:val="0036405B"/>
    <w:rsid w:val="003F2373"/>
    <w:rsid w:val="004543D4"/>
    <w:rsid w:val="00473795"/>
    <w:rsid w:val="00576FA8"/>
    <w:rsid w:val="005D4662"/>
    <w:rsid w:val="006C4175"/>
    <w:rsid w:val="006E0627"/>
    <w:rsid w:val="007C2FF7"/>
    <w:rsid w:val="007D66A4"/>
    <w:rsid w:val="007E40AC"/>
    <w:rsid w:val="00840D51"/>
    <w:rsid w:val="008A35FD"/>
    <w:rsid w:val="008C3F7A"/>
    <w:rsid w:val="00901715"/>
    <w:rsid w:val="00945C62"/>
    <w:rsid w:val="009B67C2"/>
    <w:rsid w:val="009C64A8"/>
    <w:rsid w:val="00A413DF"/>
    <w:rsid w:val="00B14E41"/>
    <w:rsid w:val="00B35CBE"/>
    <w:rsid w:val="00B47971"/>
    <w:rsid w:val="00C07483"/>
    <w:rsid w:val="00C2528C"/>
    <w:rsid w:val="00CA36B9"/>
    <w:rsid w:val="00D87650"/>
    <w:rsid w:val="00DD3B4C"/>
    <w:rsid w:val="00E7143E"/>
    <w:rsid w:val="00EA4B11"/>
    <w:rsid w:val="00F2214D"/>
    <w:rsid w:val="00F73E45"/>
    <w:rsid w:val="00F90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C4175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4B11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A4B11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A4B11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4B11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4B11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A4B11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A4B11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A4B11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A4B11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4B11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4B11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4B11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4B11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A4B11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A4B1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A4B11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A4B1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A4B1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A4B11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A4B11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A4B11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A4B1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A4B11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EA4B11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A4B11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EA4B11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A4B1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A4B11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EA4B11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6C4175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6C4175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C417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6C4175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6C4175"/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6C417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330</Words>
  <Characters>1884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dcterms:created xsi:type="dcterms:W3CDTF">2026-02-04T12:21:00Z</dcterms:created>
  <dcterms:modified xsi:type="dcterms:W3CDTF">2026-02-27T13:42:00Z</dcterms:modified>
</cp:coreProperties>
</file>