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172" w:rsidRDefault="005D017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694857" r:id="rId6"/>
        </w:object>
      </w:r>
    </w:p>
    <w:p w:rsidR="005D0172" w:rsidRPr="005555FB" w:rsidRDefault="005D017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5D0172" w:rsidRPr="005555FB" w:rsidRDefault="005D017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5D0172" w:rsidRPr="005555FB" w:rsidRDefault="005D017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5D0172" w:rsidRPr="005555FB" w:rsidRDefault="005D017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5D0172" w:rsidRPr="005555FB" w:rsidRDefault="005D017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172" w:rsidRPr="005555FB" w:rsidRDefault="005D017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0172" w:rsidRPr="005555FB" w:rsidRDefault="005D017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Р І Ш Е Н Н Я </w:t>
      </w:r>
    </w:p>
    <w:p w:rsidR="005D0172" w:rsidRPr="005555FB" w:rsidRDefault="005D017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0172" w:rsidRPr="005555FB" w:rsidRDefault="005D017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18 лютого </w:t>
      </w:r>
      <w:r w:rsidRPr="005555F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 м. Кіцмань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</w:t>
      </w:r>
      <w:r w:rsidRPr="002D3E51">
        <w:rPr>
          <w:rFonts w:ascii="Times New Roman" w:hAnsi="Times New Roman" w:cs="Times New Roman"/>
          <w:b/>
          <w:sz w:val="24"/>
          <w:szCs w:val="24"/>
        </w:rPr>
        <w:t>№ 14/2</w:t>
      </w:r>
    </w:p>
    <w:p w:rsidR="005D0172" w:rsidRPr="005555FB" w:rsidRDefault="005D017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0172" w:rsidRPr="005555FB" w:rsidRDefault="005D0172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 Кіцманської міської ради Чернівецького району Чернівецької області про присвоєння  адрес</w:t>
      </w:r>
      <w:r>
        <w:rPr>
          <w:rFonts w:ascii="Times New Roman" w:hAnsi="Times New Roman" w:cs="Times New Roman"/>
          <w:b/>
          <w:sz w:val="24"/>
          <w:szCs w:val="24"/>
        </w:rPr>
        <w:t>и</w:t>
      </w:r>
    </w:p>
    <w:p w:rsidR="005D0172" w:rsidRPr="005555FB" w:rsidRDefault="005D017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0172" w:rsidRPr="005555FB" w:rsidRDefault="005D017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0172" w:rsidRDefault="005D017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</w:t>
      </w:r>
      <w:r w:rsidRPr="00F63B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5555FB">
        <w:rPr>
          <w:rFonts w:ascii="Times New Roman" w:hAnsi="Times New Roman" w:cs="Times New Roman"/>
          <w:sz w:val="24"/>
          <w:szCs w:val="24"/>
        </w:rPr>
        <w:t>-26</w:t>
      </w:r>
      <w:r w:rsidRPr="00F63BC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5555FB">
        <w:rPr>
          <w:rFonts w:ascii="Times New Roman" w:hAnsi="Times New Roman" w:cs="Times New Roman"/>
          <w:sz w:val="24"/>
          <w:szCs w:val="24"/>
        </w:rPr>
        <w:t xml:space="preserve">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5D0172" w:rsidRPr="005555FB" w:rsidRDefault="005D017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0172" w:rsidRDefault="005D0172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5D0172" w:rsidRDefault="005D0172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45420">
        <w:rPr>
          <w:rFonts w:ascii="Times New Roman" w:hAnsi="Times New Roman" w:cs="Times New Roman"/>
          <w:sz w:val="24"/>
          <w:szCs w:val="24"/>
        </w:rPr>
        <w:t>Затвердити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D0172" w:rsidRDefault="005D0172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E45420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03.02.</w:t>
      </w:r>
      <w:r w:rsidRPr="00E45420">
        <w:rPr>
          <w:rFonts w:ascii="Times New Roman" w:hAnsi="Times New Roman" w:cs="Times New Roman"/>
          <w:sz w:val="24"/>
          <w:szCs w:val="24"/>
        </w:rPr>
        <w:t xml:space="preserve">2026 року «Про присвоєння поштової адреси»; </w:t>
      </w:r>
      <w:r w:rsidRPr="00E45420">
        <w:rPr>
          <w:rFonts w:ascii="Times New Roman" w:hAnsi="Times New Roman" w:cs="Times New Roman"/>
          <w:color w:val="FFFFFF"/>
          <w:sz w:val="24"/>
          <w:szCs w:val="24"/>
        </w:rPr>
        <w:t>(</w:t>
      </w:r>
    </w:p>
    <w:p w:rsidR="005D0172" w:rsidRDefault="005D0172" w:rsidP="00716488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E45420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03.02.</w:t>
      </w:r>
      <w:r w:rsidRPr="00E45420">
        <w:rPr>
          <w:rFonts w:ascii="Times New Roman" w:hAnsi="Times New Roman" w:cs="Times New Roman"/>
          <w:sz w:val="24"/>
          <w:szCs w:val="24"/>
        </w:rPr>
        <w:t>2026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0172" w:rsidRPr="005555FB" w:rsidRDefault="005D0172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5555FB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5D0172" w:rsidRPr="005555FB" w:rsidRDefault="005D017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0172" w:rsidRPr="005555FB" w:rsidRDefault="005D017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0172" w:rsidRPr="005555FB" w:rsidRDefault="005D017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0172" w:rsidRPr="005555FB" w:rsidRDefault="005D017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5555FB"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sectPr w:rsidR="005D0172" w:rsidRPr="005555FB" w:rsidSect="00DD64A4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F706E"/>
    <w:rsid w:val="00131A97"/>
    <w:rsid w:val="001722E8"/>
    <w:rsid w:val="0019109C"/>
    <w:rsid w:val="001D01B6"/>
    <w:rsid w:val="001D1B6B"/>
    <w:rsid w:val="001D4A35"/>
    <w:rsid w:val="001E139C"/>
    <w:rsid w:val="001F515B"/>
    <w:rsid w:val="0020665A"/>
    <w:rsid w:val="00212426"/>
    <w:rsid w:val="002267DB"/>
    <w:rsid w:val="00264A16"/>
    <w:rsid w:val="002673B8"/>
    <w:rsid w:val="002C566E"/>
    <w:rsid w:val="002D3E51"/>
    <w:rsid w:val="003177CD"/>
    <w:rsid w:val="00351C64"/>
    <w:rsid w:val="003B3E2D"/>
    <w:rsid w:val="004353B3"/>
    <w:rsid w:val="004546E1"/>
    <w:rsid w:val="004604C7"/>
    <w:rsid w:val="00460C77"/>
    <w:rsid w:val="00467FE2"/>
    <w:rsid w:val="004E36FE"/>
    <w:rsid w:val="004F3EFD"/>
    <w:rsid w:val="0050289F"/>
    <w:rsid w:val="005555FB"/>
    <w:rsid w:val="00580A57"/>
    <w:rsid w:val="005B5CBE"/>
    <w:rsid w:val="005D0172"/>
    <w:rsid w:val="005F0A67"/>
    <w:rsid w:val="006104BF"/>
    <w:rsid w:val="00641690"/>
    <w:rsid w:val="00656DC4"/>
    <w:rsid w:val="006B745D"/>
    <w:rsid w:val="006C5C1B"/>
    <w:rsid w:val="006F2CFA"/>
    <w:rsid w:val="00716488"/>
    <w:rsid w:val="00732188"/>
    <w:rsid w:val="007B1E5A"/>
    <w:rsid w:val="007D6FA1"/>
    <w:rsid w:val="007F2ADE"/>
    <w:rsid w:val="008023D5"/>
    <w:rsid w:val="0082190B"/>
    <w:rsid w:val="00852EAB"/>
    <w:rsid w:val="00880044"/>
    <w:rsid w:val="00886C53"/>
    <w:rsid w:val="008C1936"/>
    <w:rsid w:val="008D6FE0"/>
    <w:rsid w:val="00901549"/>
    <w:rsid w:val="00905518"/>
    <w:rsid w:val="00950C0D"/>
    <w:rsid w:val="00971813"/>
    <w:rsid w:val="00977CAB"/>
    <w:rsid w:val="009B593F"/>
    <w:rsid w:val="009C0D30"/>
    <w:rsid w:val="009E3B3B"/>
    <w:rsid w:val="009F0821"/>
    <w:rsid w:val="00A0758A"/>
    <w:rsid w:val="00A17494"/>
    <w:rsid w:val="00A24948"/>
    <w:rsid w:val="00B14967"/>
    <w:rsid w:val="00B25593"/>
    <w:rsid w:val="00B34730"/>
    <w:rsid w:val="00B54F7F"/>
    <w:rsid w:val="00B93981"/>
    <w:rsid w:val="00C73872"/>
    <w:rsid w:val="00C919C0"/>
    <w:rsid w:val="00C9272E"/>
    <w:rsid w:val="00CA1C4C"/>
    <w:rsid w:val="00CE6621"/>
    <w:rsid w:val="00CF58AE"/>
    <w:rsid w:val="00CF66EC"/>
    <w:rsid w:val="00D15753"/>
    <w:rsid w:val="00D443DA"/>
    <w:rsid w:val="00D73BEA"/>
    <w:rsid w:val="00DA5607"/>
    <w:rsid w:val="00DC279B"/>
    <w:rsid w:val="00DD64A4"/>
    <w:rsid w:val="00DD74E5"/>
    <w:rsid w:val="00E26C77"/>
    <w:rsid w:val="00E345D2"/>
    <w:rsid w:val="00E45420"/>
    <w:rsid w:val="00EB6DDD"/>
    <w:rsid w:val="00EC732A"/>
    <w:rsid w:val="00EE492D"/>
    <w:rsid w:val="00EF00DC"/>
    <w:rsid w:val="00EF76DC"/>
    <w:rsid w:val="00F2076E"/>
    <w:rsid w:val="00F62E86"/>
    <w:rsid w:val="00F63BC1"/>
    <w:rsid w:val="00F71D37"/>
    <w:rsid w:val="00FB4DF4"/>
    <w:rsid w:val="00FB7602"/>
    <w:rsid w:val="00FC2CA5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3B3B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E3B3B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E3B3B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3B3B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E3B3B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E3B3B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9E3B3B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E3B3B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0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230</Words>
  <Characters>1316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2026-02-06T11:52:00Z</cp:lastPrinted>
  <dcterms:created xsi:type="dcterms:W3CDTF">2026-02-09T09:28:00Z</dcterms:created>
  <dcterms:modified xsi:type="dcterms:W3CDTF">2026-02-27T08:55:00Z</dcterms:modified>
</cp:coreProperties>
</file>