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6A9" w:rsidRDefault="003A76A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0670894" r:id="rId6"/>
        </w:object>
      </w:r>
    </w:p>
    <w:p w:rsidR="003A76A9" w:rsidRPr="005555FB" w:rsidRDefault="003A76A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3A76A9" w:rsidRPr="005555FB" w:rsidRDefault="003A76A9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3A76A9" w:rsidRPr="005555FB" w:rsidRDefault="003A76A9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3A76A9" w:rsidRPr="005555FB" w:rsidRDefault="003A76A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3A76A9" w:rsidRPr="005555FB" w:rsidRDefault="003A76A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6A9" w:rsidRPr="005555FB" w:rsidRDefault="003A76A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6A9" w:rsidRPr="005555FB" w:rsidRDefault="003A76A9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A76A9" w:rsidRPr="005555FB" w:rsidRDefault="003A76A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Р І Ш Е Н Н Я </w:t>
      </w:r>
    </w:p>
    <w:p w:rsidR="003A76A9" w:rsidRPr="005555FB" w:rsidRDefault="003A76A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76A9" w:rsidRPr="005555FB" w:rsidRDefault="003A76A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21 січня </w:t>
      </w:r>
      <w:r w:rsidRPr="005555F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м. Кіцмань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</w:t>
      </w:r>
      <w:r w:rsidRPr="00D9653B">
        <w:rPr>
          <w:rFonts w:ascii="Times New Roman" w:hAnsi="Times New Roman" w:cs="Times New Roman"/>
          <w:b/>
          <w:sz w:val="24"/>
          <w:szCs w:val="24"/>
        </w:rPr>
        <w:t>№  5/1</w:t>
      </w:r>
    </w:p>
    <w:p w:rsidR="003A76A9" w:rsidRPr="005555FB" w:rsidRDefault="003A76A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76A9" w:rsidRPr="005555FB" w:rsidRDefault="003A76A9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Кіцманської міської ради Чернівецького району Чернівецької області про присвоєння  адрес</w:t>
      </w:r>
      <w:r>
        <w:rPr>
          <w:rFonts w:ascii="Times New Roman" w:hAnsi="Times New Roman" w:cs="Times New Roman"/>
          <w:b/>
          <w:sz w:val="24"/>
          <w:szCs w:val="24"/>
        </w:rPr>
        <w:t>и</w:t>
      </w:r>
    </w:p>
    <w:p w:rsidR="003A76A9" w:rsidRPr="005555FB" w:rsidRDefault="003A76A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76A9" w:rsidRPr="005555FB" w:rsidRDefault="003A76A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76A9" w:rsidRDefault="003A76A9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3A76A9" w:rsidRPr="005555FB" w:rsidRDefault="003A76A9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A76A9" w:rsidRDefault="003A76A9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3A76A9" w:rsidRPr="005555FB" w:rsidRDefault="003A76A9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6A9" w:rsidRPr="00E45420" w:rsidRDefault="003A76A9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</w:t>
      </w:r>
      <w:r w:rsidRPr="00E45420">
        <w:rPr>
          <w:rFonts w:ascii="Times New Roman" w:hAnsi="Times New Roman" w:cs="Times New Roman"/>
          <w:sz w:val="24"/>
          <w:szCs w:val="24"/>
        </w:rPr>
        <w:t>Затвердити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542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9-р від 14.01.2026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45420">
        <w:rPr>
          <w:rFonts w:ascii="Times New Roman" w:hAnsi="Times New Roman" w:cs="Times New Roman"/>
          <w:color w:val="FFFFFF"/>
          <w:sz w:val="24"/>
          <w:szCs w:val="24"/>
        </w:rPr>
        <w:t>(вул.Шевченка,10-А с.Шипинці Денис Анатолій Петрович, нове будівництво ж/б)</w:t>
      </w:r>
    </w:p>
    <w:p w:rsidR="003A76A9" w:rsidRPr="005555FB" w:rsidRDefault="003A76A9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</w:t>
      </w:r>
      <w:r w:rsidRPr="005555FB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3A76A9" w:rsidRPr="005555FB" w:rsidRDefault="003A76A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76A9" w:rsidRPr="005555FB" w:rsidRDefault="003A76A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76A9" w:rsidRPr="005555FB" w:rsidRDefault="003A76A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76A9" w:rsidRPr="005555FB" w:rsidRDefault="003A76A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5555FB"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Іван СЕМЕНЮК</w:t>
      </w:r>
    </w:p>
    <w:sectPr w:rsidR="003A76A9" w:rsidRPr="005555FB" w:rsidSect="00DA2A66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43D0"/>
    <w:rsid w:val="000C5FDC"/>
    <w:rsid w:val="000F706E"/>
    <w:rsid w:val="00131A97"/>
    <w:rsid w:val="001722E8"/>
    <w:rsid w:val="0019109C"/>
    <w:rsid w:val="001D1B6B"/>
    <w:rsid w:val="001D4A35"/>
    <w:rsid w:val="001E139C"/>
    <w:rsid w:val="001F515B"/>
    <w:rsid w:val="002013A5"/>
    <w:rsid w:val="0020665A"/>
    <w:rsid w:val="00212426"/>
    <w:rsid w:val="002267DB"/>
    <w:rsid w:val="00264A16"/>
    <w:rsid w:val="002673B8"/>
    <w:rsid w:val="002C566E"/>
    <w:rsid w:val="003177CD"/>
    <w:rsid w:val="00351C64"/>
    <w:rsid w:val="003679B2"/>
    <w:rsid w:val="003A76A9"/>
    <w:rsid w:val="003B3E2D"/>
    <w:rsid w:val="004353B3"/>
    <w:rsid w:val="004604C7"/>
    <w:rsid w:val="00460C77"/>
    <w:rsid w:val="00467FE2"/>
    <w:rsid w:val="004E36FE"/>
    <w:rsid w:val="004E444F"/>
    <w:rsid w:val="004F3EFD"/>
    <w:rsid w:val="0050289F"/>
    <w:rsid w:val="005555FB"/>
    <w:rsid w:val="00580A57"/>
    <w:rsid w:val="005F0A67"/>
    <w:rsid w:val="00641690"/>
    <w:rsid w:val="0065360C"/>
    <w:rsid w:val="00656DC4"/>
    <w:rsid w:val="006B745D"/>
    <w:rsid w:val="006F2CFA"/>
    <w:rsid w:val="00732188"/>
    <w:rsid w:val="007F2ADE"/>
    <w:rsid w:val="008023D5"/>
    <w:rsid w:val="0082190B"/>
    <w:rsid w:val="00842F28"/>
    <w:rsid w:val="00852EAB"/>
    <w:rsid w:val="00880044"/>
    <w:rsid w:val="00886C53"/>
    <w:rsid w:val="008C1936"/>
    <w:rsid w:val="008D6FE0"/>
    <w:rsid w:val="00901549"/>
    <w:rsid w:val="00905518"/>
    <w:rsid w:val="00971813"/>
    <w:rsid w:val="00977CAB"/>
    <w:rsid w:val="009B593F"/>
    <w:rsid w:val="00A0758A"/>
    <w:rsid w:val="00A24948"/>
    <w:rsid w:val="00A4396D"/>
    <w:rsid w:val="00A94CE2"/>
    <w:rsid w:val="00B14967"/>
    <w:rsid w:val="00B25593"/>
    <w:rsid w:val="00B326B8"/>
    <w:rsid w:val="00B34730"/>
    <w:rsid w:val="00B54F7F"/>
    <w:rsid w:val="00C25A8F"/>
    <w:rsid w:val="00C73872"/>
    <w:rsid w:val="00C919C0"/>
    <w:rsid w:val="00C9272E"/>
    <w:rsid w:val="00CA1C4C"/>
    <w:rsid w:val="00CD3ED5"/>
    <w:rsid w:val="00CE6621"/>
    <w:rsid w:val="00CF58AE"/>
    <w:rsid w:val="00CF66EC"/>
    <w:rsid w:val="00D15753"/>
    <w:rsid w:val="00D73BEA"/>
    <w:rsid w:val="00D9653B"/>
    <w:rsid w:val="00DA2A66"/>
    <w:rsid w:val="00DA5607"/>
    <w:rsid w:val="00DC279B"/>
    <w:rsid w:val="00E345D2"/>
    <w:rsid w:val="00E45420"/>
    <w:rsid w:val="00EB6DDD"/>
    <w:rsid w:val="00EC732A"/>
    <w:rsid w:val="00EE492D"/>
    <w:rsid w:val="00EF00DC"/>
    <w:rsid w:val="00EF1EDE"/>
    <w:rsid w:val="00EF76DC"/>
    <w:rsid w:val="00F2076E"/>
    <w:rsid w:val="00F71D37"/>
    <w:rsid w:val="00FB4DF4"/>
    <w:rsid w:val="00FB7602"/>
    <w:rsid w:val="00FC2CA5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C43D0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C43D0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3D0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C43D0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C43D0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C43D0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0C43D0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C43D0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71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229</Words>
  <Characters>1307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2026-01-23T08:55:00Z</cp:lastPrinted>
  <dcterms:created xsi:type="dcterms:W3CDTF">2026-01-19T09:48:00Z</dcterms:created>
  <dcterms:modified xsi:type="dcterms:W3CDTF">2026-01-23T08:55:00Z</dcterms:modified>
</cp:coreProperties>
</file>