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4B6" w:rsidRDefault="00F774B6" w:rsidP="00D3417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2266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9307623" r:id="rId6"/>
        </w:object>
      </w:r>
    </w:p>
    <w:p w:rsidR="00F774B6" w:rsidRDefault="00F774B6" w:rsidP="00D3417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774B6" w:rsidRDefault="00F774B6" w:rsidP="00D3417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774B6" w:rsidRDefault="00F774B6" w:rsidP="00D3417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774B6" w:rsidRDefault="00F774B6" w:rsidP="00D3417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774B6" w:rsidRDefault="00F774B6" w:rsidP="00D3417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774B6" w:rsidRDefault="00F774B6" w:rsidP="00D3417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F774B6" w:rsidRDefault="00F774B6" w:rsidP="00D3417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774B6" w:rsidRDefault="00F774B6" w:rsidP="00D34172">
      <w:pPr>
        <w:pStyle w:val="Normal2"/>
        <w:jc w:val="center"/>
        <w:rPr>
          <w:rFonts w:ascii="Times New Roman" w:hAnsi="Times New Roman"/>
          <w:szCs w:val="24"/>
        </w:rPr>
      </w:pPr>
    </w:p>
    <w:p w:rsidR="00F774B6" w:rsidRDefault="00F774B6" w:rsidP="007C197C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грудня 2025                                           м. Кіцмань                                                       </w:t>
      </w:r>
      <w:r w:rsidRPr="007C197C">
        <w:rPr>
          <w:rFonts w:ascii="Times New Roman" w:hAnsi="Times New Roman"/>
          <w:b/>
          <w:szCs w:val="24"/>
        </w:rPr>
        <w:t>№ 481/12</w:t>
      </w:r>
    </w:p>
    <w:p w:rsidR="00F774B6" w:rsidRPr="00A461C0" w:rsidRDefault="00F774B6" w:rsidP="00D34172">
      <w:pPr>
        <w:pStyle w:val="Normal2"/>
        <w:rPr>
          <w:rFonts w:ascii="Times New Roman" w:hAnsi="Times New Roman"/>
          <w:b/>
          <w:szCs w:val="24"/>
        </w:rPr>
      </w:pPr>
    </w:p>
    <w:p w:rsidR="00F774B6" w:rsidRDefault="00F774B6" w:rsidP="00B11128">
      <w:pPr>
        <w:spacing w:line="240" w:lineRule="auto"/>
        <w:contextualSpacing/>
        <w:jc w:val="both"/>
        <w:rPr>
          <w:rFonts w:ascii="Times New Roman" w:hAnsi="Times New Roman"/>
          <w:b/>
        </w:rPr>
      </w:pPr>
      <w:r w:rsidRPr="0032457C">
        <w:rPr>
          <w:rFonts w:ascii="Times New Roman" w:hAnsi="Times New Roman"/>
          <w:b/>
        </w:rPr>
        <w:t>Про надання дозволу</w:t>
      </w:r>
      <w:r>
        <w:rPr>
          <w:rFonts w:ascii="Times New Roman" w:hAnsi="Times New Roman"/>
          <w:b/>
        </w:rPr>
        <w:t xml:space="preserve"> </w:t>
      </w:r>
      <w:r w:rsidRPr="0032457C">
        <w:rPr>
          <w:rFonts w:ascii="Times New Roman" w:hAnsi="Times New Roman"/>
          <w:b/>
        </w:rPr>
        <w:t>на продаж будинку</w:t>
      </w:r>
      <w:r>
        <w:rPr>
          <w:rFonts w:ascii="Times New Roman" w:hAnsi="Times New Roman"/>
          <w:b/>
        </w:rPr>
        <w:t>, що розташований</w:t>
      </w:r>
    </w:p>
    <w:p w:rsidR="00F774B6" w:rsidRDefault="00F774B6" w:rsidP="00B11128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 w:rsidRPr="0032457C">
        <w:rPr>
          <w:rFonts w:ascii="Times New Roman" w:hAnsi="Times New Roman"/>
          <w:b/>
        </w:rPr>
        <w:t>за адресою с.</w:t>
      </w:r>
      <w:r>
        <w:rPr>
          <w:rFonts w:ascii="Times New Roman" w:hAnsi="Times New Roman"/>
          <w:b/>
        </w:rPr>
        <w:t>Реваківці</w:t>
      </w:r>
      <w:r w:rsidRPr="0032457C"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  <w:b/>
        </w:rPr>
        <w:t>АДРЕСА 1</w:t>
      </w:r>
      <w:r w:rsidRPr="0032457C">
        <w:rPr>
          <w:rFonts w:ascii="Times New Roman" w:hAnsi="Times New Roman"/>
          <w:b/>
        </w:rPr>
        <w:t xml:space="preserve"> </w:t>
      </w:r>
      <w:r w:rsidRPr="00C26362">
        <w:rPr>
          <w:rFonts w:ascii="Times New Roman" w:hAnsi="Times New Roman"/>
          <w:b/>
          <w:bCs/>
        </w:rPr>
        <w:t>Чернівецького</w:t>
      </w:r>
      <w:r>
        <w:rPr>
          <w:rFonts w:ascii="Times New Roman" w:hAnsi="Times New Roman"/>
          <w:b/>
          <w:bCs/>
        </w:rPr>
        <w:t xml:space="preserve"> району</w:t>
      </w:r>
    </w:p>
    <w:p w:rsidR="00F774B6" w:rsidRDefault="00F774B6" w:rsidP="00B11128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Чернівецької області  </w:t>
      </w:r>
      <w:r w:rsidRPr="00C26362">
        <w:rPr>
          <w:rFonts w:ascii="Times New Roman" w:hAnsi="Times New Roman"/>
          <w:b/>
          <w:bCs/>
        </w:rPr>
        <w:t xml:space="preserve">та перебуває у спільній </w:t>
      </w:r>
      <w:r>
        <w:rPr>
          <w:rFonts w:ascii="Times New Roman" w:hAnsi="Times New Roman"/>
          <w:b/>
          <w:bCs/>
        </w:rPr>
        <w:t>ч</w:t>
      </w:r>
      <w:r w:rsidRPr="00C26362">
        <w:rPr>
          <w:rFonts w:ascii="Times New Roman" w:hAnsi="Times New Roman"/>
          <w:b/>
          <w:bCs/>
        </w:rPr>
        <w:t>ас</w:t>
      </w:r>
      <w:r>
        <w:rPr>
          <w:rFonts w:ascii="Times New Roman" w:hAnsi="Times New Roman"/>
          <w:b/>
          <w:bCs/>
        </w:rPr>
        <w:t>т</w:t>
      </w:r>
      <w:r w:rsidRPr="00C26362">
        <w:rPr>
          <w:rFonts w:ascii="Times New Roman" w:hAnsi="Times New Roman"/>
          <w:b/>
          <w:bCs/>
        </w:rPr>
        <w:t>ковій</w:t>
      </w:r>
    </w:p>
    <w:p w:rsidR="00F774B6" w:rsidRDefault="00F774B6" w:rsidP="00B11128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 w:rsidRPr="00C26362">
        <w:rPr>
          <w:rFonts w:ascii="Times New Roman" w:hAnsi="Times New Roman"/>
          <w:b/>
          <w:bCs/>
        </w:rPr>
        <w:t>власності опікуна</w:t>
      </w:r>
      <w:r>
        <w:rPr>
          <w:rFonts w:ascii="Times New Roman" w:hAnsi="Times New Roman"/>
          <w:b/>
          <w:bCs/>
        </w:rPr>
        <w:t xml:space="preserve"> гр.ОСОБА 1</w:t>
      </w:r>
      <w:r w:rsidRPr="00C26362">
        <w:rPr>
          <w:rFonts w:ascii="Times New Roman" w:hAnsi="Times New Roman"/>
          <w:b/>
          <w:bCs/>
        </w:rPr>
        <w:t xml:space="preserve"> та недієздатної </w:t>
      </w:r>
    </w:p>
    <w:p w:rsidR="00F774B6" w:rsidRDefault="00F774B6" w:rsidP="00B11128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гр.ОСОБА 2, які зареєстровані та проживають за</w:t>
      </w:r>
    </w:p>
    <w:p w:rsidR="00F774B6" w:rsidRDefault="00F774B6" w:rsidP="00B11128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адресою: с.Шипинці, АДРЕСА 2 Чернівецького району</w:t>
      </w:r>
    </w:p>
    <w:p w:rsidR="00F774B6" w:rsidRPr="002C5C0F" w:rsidRDefault="00F774B6" w:rsidP="002C5C0F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Чернівецької області</w:t>
      </w:r>
    </w:p>
    <w:p w:rsidR="00F774B6" w:rsidRPr="003D318C" w:rsidRDefault="00F774B6" w:rsidP="003D318C">
      <w:pPr>
        <w:pStyle w:val="ListParagraph"/>
        <w:ind w:left="0" w:firstLine="567"/>
        <w:jc w:val="both"/>
        <w:rPr>
          <w:rFonts w:ascii="Times New Roman" w:hAnsi="Times New Roman"/>
        </w:rPr>
      </w:pPr>
      <w:r w:rsidRPr="00024079">
        <w:rPr>
          <w:rFonts w:ascii="Times New Roman" w:hAnsi="Times New Roman"/>
        </w:rPr>
        <w:t>Керуючись  підпунктом 4 пункту “б” частини першої статті 34 Закону України «Про місцеве самоврядування в Україні», Законом України «Про опіку та піклування над повнолітніми недієздатними особами та особами цивільна дієздатність яких обмежена», статтями 56-63, 67-74 Цивільного кодексу України, Правилами опіки та піклування, затвердженими наказом Державного комітету України у справах сім’ї та молоді, Міністерством освіти України, Міністерством охорони здоров’я України, Міністерством праці та соціальної політики України від 26.05.1999р. №34/166/131/88</w:t>
      </w:r>
      <w:r w:rsidRPr="00024079">
        <w:rPr>
          <w:rFonts w:ascii="Times New Roman" w:hAnsi="Times New Roman"/>
          <w:bCs/>
        </w:rPr>
        <w:t xml:space="preserve">, </w:t>
      </w:r>
      <w:r w:rsidRPr="00024079">
        <w:rPr>
          <w:rFonts w:ascii="Times New Roman" w:hAnsi="Times New Roman"/>
        </w:rPr>
        <w:t xml:space="preserve">рішенням </w:t>
      </w:r>
      <w:r w:rsidRPr="00024079">
        <w:rPr>
          <w:rFonts w:ascii="Times New Roman" w:hAnsi="Times New Roman"/>
          <w:lang w:val="en-US"/>
        </w:rPr>
        <w:t>XXVI</w:t>
      </w:r>
      <w:r w:rsidRPr="00024079">
        <w:rPr>
          <w:rFonts w:ascii="Times New Roman" w:hAnsi="Times New Roman"/>
        </w:rPr>
        <w:t xml:space="preserve"> сесії Кіцманської міської ради </w:t>
      </w:r>
      <w:r w:rsidRPr="00024079">
        <w:rPr>
          <w:rFonts w:ascii="Times New Roman" w:hAnsi="Times New Roman"/>
          <w:lang w:val="en-US"/>
        </w:rPr>
        <w:t>VIII</w:t>
      </w:r>
      <w:r w:rsidRPr="00024079">
        <w:rPr>
          <w:rFonts w:ascii="Times New Roman" w:hAnsi="Times New Roman"/>
        </w:rPr>
        <w:t xml:space="preserve"> скликання від 31.03.2023 року №52/3 «Про затвердження 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№9</w:t>
      </w:r>
      <w:r>
        <w:rPr>
          <w:rFonts w:ascii="Times New Roman" w:hAnsi="Times New Roman"/>
        </w:rPr>
        <w:t>05</w:t>
      </w:r>
      <w:r w:rsidRPr="00024079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04</w:t>
      </w:r>
      <w:r w:rsidRPr="00024079">
        <w:rPr>
          <w:rFonts w:ascii="Times New Roman" w:hAnsi="Times New Roman"/>
        </w:rPr>
        <w:t>.11.2025р. гр.</w:t>
      </w:r>
      <w:r>
        <w:rPr>
          <w:rFonts w:ascii="Times New Roman" w:hAnsi="Times New Roman"/>
        </w:rPr>
        <w:t>ОСОБА 1</w:t>
      </w:r>
      <w:r w:rsidRPr="00024079">
        <w:rPr>
          <w:rFonts w:ascii="Times New Roman" w:hAnsi="Times New Roman"/>
        </w:rPr>
        <w:t xml:space="preserve"> </w:t>
      </w:r>
      <w:r w:rsidRPr="00C5540A">
        <w:rPr>
          <w:rFonts w:ascii="Times New Roman" w:hAnsi="Times New Roman"/>
        </w:rPr>
        <w:t xml:space="preserve">про </w:t>
      </w:r>
      <w:r>
        <w:rPr>
          <w:rFonts w:ascii="Times New Roman" w:hAnsi="Times New Roman"/>
        </w:rPr>
        <w:t xml:space="preserve">надання дозволу на продаж будинку, який перебуває у спільній частковій власності, </w:t>
      </w:r>
      <w:r w:rsidRPr="00024079">
        <w:rPr>
          <w:rFonts w:ascii="Times New Roman" w:hAnsi="Times New Roman"/>
        </w:rPr>
        <w:t xml:space="preserve"> враховуючи  протокол  засідання опікунської ради при виконавчому комітеті Кіцманської міської ради від 02.12.2025р. №10, виконавчий комітет  міської ради</w:t>
      </w:r>
    </w:p>
    <w:p w:rsidR="00F774B6" w:rsidRPr="00D40E12" w:rsidRDefault="00F774B6" w:rsidP="003D318C">
      <w:pPr>
        <w:jc w:val="both"/>
        <w:rPr>
          <w:rFonts w:ascii="Times New Roman" w:hAnsi="Times New Roman"/>
          <w:b/>
        </w:rPr>
      </w:pPr>
      <w:r w:rsidRPr="00D40E12">
        <w:rPr>
          <w:rFonts w:ascii="Times New Roman" w:hAnsi="Times New Roman"/>
          <w:b/>
        </w:rPr>
        <w:t>В И Р І Ш И В:</w:t>
      </w:r>
    </w:p>
    <w:p w:rsidR="00F774B6" w:rsidRPr="00556315" w:rsidRDefault="00F774B6" w:rsidP="00556315">
      <w:pPr>
        <w:pStyle w:val="ListParagraph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1. Надати дозвіл на продаж будинку, що розташований за адресою: с.Реваківці, АДРЕСА 1 Чернівецького району Чернівецької області, який перебуває у спільній частковій власності опікуна гр.ОСОБА 1 та недієздатної гр.ОСОБА 2, з урахуванням майнових прав та інтересів підопічної (дозвіл додається).</w:t>
      </w:r>
    </w:p>
    <w:p w:rsidR="00F774B6" w:rsidRPr="00837707" w:rsidRDefault="00F774B6" w:rsidP="00785BB6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К</w:t>
      </w:r>
      <w:r w:rsidRPr="00556315">
        <w:rPr>
          <w:rFonts w:ascii="Times New Roman" w:hAnsi="Times New Roman"/>
        </w:rPr>
        <w:t xml:space="preserve">ошти отримані внаслідок </w:t>
      </w:r>
      <w:r>
        <w:rPr>
          <w:rFonts w:ascii="Times New Roman" w:hAnsi="Times New Roman"/>
        </w:rPr>
        <w:t>продажу будинку</w:t>
      </w:r>
      <w:r w:rsidRPr="00556315">
        <w:rPr>
          <w:rFonts w:ascii="Times New Roman" w:hAnsi="Times New Roman"/>
        </w:rPr>
        <w:t xml:space="preserve"> використовувати в інтересах та на потреби недієздатно</w:t>
      </w:r>
      <w:r>
        <w:rPr>
          <w:rFonts w:ascii="Times New Roman" w:hAnsi="Times New Roman"/>
        </w:rPr>
        <w:t>ї гр.ОСОБА 2</w:t>
      </w:r>
      <w:r w:rsidRPr="00556315">
        <w:rPr>
          <w:rFonts w:ascii="Times New Roman" w:hAnsi="Times New Roman"/>
        </w:rPr>
        <w:t xml:space="preserve">, про що </w:t>
      </w:r>
      <w:r>
        <w:rPr>
          <w:rFonts w:ascii="Times New Roman" w:hAnsi="Times New Roman"/>
        </w:rPr>
        <w:t>зобов’язати о</w:t>
      </w:r>
      <w:r w:rsidRPr="00837707">
        <w:rPr>
          <w:rFonts w:ascii="Times New Roman" w:hAnsi="Times New Roman"/>
        </w:rPr>
        <w:t>пікун</w:t>
      </w:r>
      <w:r>
        <w:rPr>
          <w:rFonts w:ascii="Times New Roman" w:hAnsi="Times New Roman"/>
        </w:rPr>
        <w:t>а</w:t>
      </w:r>
      <w:r w:rsidRPr="00837707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грОСОБА 1</w:t>
      </w:r>
      <w:r w:rsidRPr="00444E9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про</w:t>
      </w:r>
      <w:r w:rsidRPr="00556315">
        <w:rPr>
          <w:rFonts w:ascii="Times New Roman" w:hAnsi="Times New Roman"/>
        </w:rPr>
        <w:t xml:space="preserve">звітувати перед опікунською радою </w:t>
      </w:r>
      <w:r>
        <w:rPr>
          <w:rFonts w:ascii="Times New Roman" w:hAnsi="Times New Roman"/>
        </w:rPr>
        <w:t xml:space="preserve"> до 31 січні 2026 </w:t>
      </w:r>
      <w:r w:rsidRPr="00556315">
        <w:rPr>
          <w:rFonts w:ascii="Times New Roman" w:hAnsi="Times New Roman"/>
        </w:rPr>
        <w:t>року</w:t>
      </w:r>
      <w:r>
        <w:rPr>
          <w:rFonts w:ascii="Times New Roman" w:hAnsi="Times New Roman"/>
        </w:rPr>
        <w:t>.</w:t>
      </w:r>
      <w:r w:rsidRPr="00556315">
        <w:rPr>
          <w:rFonts w:ascii="Times New Roman" w:hAnsi="Times New Roman"/>
        </w:rPr>
        <w:t xml:space="preserve"> </w:t>
      </w:r>
    </w:p>
    <w:p w:rsidR="00F774B6" w:rsidRDefault="00F774B6" w:rsidP="00E57B87">
      <w:pPr>
        <w:pStyle w:val="ListParagraph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F774B6" w:rsidRDefault="00F774B6" w:rsidP="00E57B87">
      <w:pPr>
        <w:pStyle w:val="ListParagraph"/>
        <w:ind w:left="0"/>
        <w:jc w:val="both"/>
        <w:rPr>
          <w:rFonts w:ascii="Times New Roman" w:hAnsi="Times New Roman"/>
          <w:b/>
        </w:rPr>
      </w:pPr>
    </w:p>
    <w:p w:rsidR="00F774B6" w:rsidRDefault="00F774B6" w:rsidP="002C5C0F">
      <w:pPr>
        <w:spacing w:after="0" w:line="240" w:lineRule="auto"/>
        <w:jc w:val="center"/>
        <w:rPr>
          <w:rFonts w:ascii="Times New Roman" w:hAnsi="Times New Roman"/>
          <w:b/>
        </w:rPr>
      </w:pPr>
      <w:r w:rsidRPr="00273255">
        <w:t> </w:t>
      </w:r>
      <w:r>
        <w:rPr>
          <w:rFonts w:ascii="Times New Roman" w:hAnsi="Times New Roman"/>
          <w:b/>
        </w:rPr>
        <w:t>Секретар міської ради</w:t>
      </w:r>
      <w:r w:rsidRPr="00A461C0">
        <w:rPr>
          <w:rFonts w:ascii="Times New Roman" w:hAnsi="Times New Roman"/>
          <w:b/>
        </w:rPr>
        <w:t xml:space="preserve">       </w:t>
      </w:r>
      <w:r>
        <w:rPr>
          <w:rFonts w:ascii="Times New Roman" w:hAnsi="Times New Roman"/>
          <w:b/>
        </w:rPr>
        <w:t xml:space="preserve">                             </w:t>
      </w:r>
      <w:r w:rsidRPr="00A461C0">
        <w:rPr>
          <w:rFonts w:ascii="Times New Roman" w:hAnsi="Times New Roman"/>
          <w:b/>
        </w:rPr>
        <w:t xml:space="preserve">                    </w:t>
      </w:r>
      <w:r>
        <w:rPr>
          <w:rFonts w:ascii="Times New Roman" w:hAnsi="Times New Roman"/>
          <w:b/>
        </w:rPr>
        <w:t xml:space="preserve">                      </w:t>
      </w:r>
      <w:r w:rsidRPr="00A461C0">
        <w:rPr>
          <w:rFonts w:ascii="Times New Roman" w:hAnsi="Times New Roman"/>
          <w:b/>
        </w:rPr>
        <w:t xml:space="preserve">      </w:t>
      </w:r>
      <w:r>
        <w:rPr>
          <w:rFonts w:ascii="Times New Roman" w:hAnsi="Times New Roman"/>
          <w:b/>
        </w:rPr>
        <w:t>Іван СЕМЕНЮК</w:t>
      </w:r>
    </w:p>
    <w:sectPr w:rsidR="00F774B6" w:rsidSect="00992ECD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4667F"/>
    <w:multiLevelType w:val="multilevel"/>
    <w:tmpl w:val="D4CC4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82763"/>
    <w:multiLevelType w:val="multilevel"/>
    <w:tmpl w:val="7DA48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5C7"/>
    <w:rsid w:val="00024079"/>
    <w:rsid w:val="000E5F69"/>
    <w:rsid w:val="00124A88"/>
    <w:rsid w:val="001C237D"/>
    <w:rsid w:val="001D4BAF"/>
    <w:rsid w:val="00257B52"/>
    <w:rsid w:val="00273255"/>
    <w:rsid w:val="002755C7"/>
    <w:rsid w:val="002C5C0F"/>
    <w:rsid w:val="0032457C"/>
    <w:rsid w:val="00347A9C"/>
    <w:rsid w:val="00370E3F"/>
    <w:rsid w:val="003D318C"/>
    <w:rsid w:val="00444E95"/>
    <w:rsid w:val="00471135"/>
    <w:rsid w:val="00490287"/>
    <w:rsid w:val="00556315"/>
    <w:rsid w:val="00556962"/>
    <w:rsid w:val="006F23FB"/>
    <w:rsid w:val="00751040"/>
    <w:rsid w:val="00766ABC"/>
    <w:rsid w:val="00785BB6"/>
    <w:rsid w:val="007C197C"/>
    <w:rsid w:val="007E65E2"/>
    <w:rsid w:val="00837707"/>
    <w:rsid w:val="008753DE"/>
    <w:rsid w:val="00915EEB"/>
    <w:rsid w:val="009206D4"/>
    <w:rsid w:val="00987854"/>
    <w:rsid w:val="00992ECD"/>
    <w:rsid w:val="00A461C0"/>
    <w:rsid w:val="00A521AD"/>
    <w:rsid w:val="00A52EA6"/>
    <w:rsid w:val="00B11128"/>
    <w:rsid w:val="00B57B25"/>
    <w:rsid w:val="00B633F3"/>
    <w:rsid w:val="00B825BC"/>
    <w:rsid w:val="00C26362"/>
    <w:rsid w:val="00C42A60"/>
    <w:rsid w:val="00C5540A"/>
    <w:rsid w:val="00C97705"/>
    <w:rsid w:val="00CA7ECA"/>
    <w:rsid w:val="00CD085C"/>
    <w:rsid w:val="00D04C02"/>
    <w:rsid w:val="00D22666"/>
    <w:rsid w:val="00D34172"/>
    <w:rsid w:val="00D40E12"/>
    <w:rsid w:val="00E25E95"/>
    <w:rsid w:val="00E35BAB"/>
    <w:rsid w:val="00E57B87"/>
    <w:rsid w:val="00E6362E"/>
    <w:rsid w:val="00ED4BD6"/>
    <w:rsid w:val="00F10136"/>
    <w:rsid w:val="00F57C7D"/>
    <w:rsid w:val="00F774B6"/>
    <w:rsid w:val="00F77CAD"/>
    <w:rsid w:val="00FA4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D22666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755C7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755C7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755C7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755C7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755C7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755C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755C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755C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755C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755C7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755C7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755C7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755C7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755C7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755C7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755C7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755C7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755C7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2755C7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2755C7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2755C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755C7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2755C7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2755C7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2755C7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2755C7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2755C7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2755C7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2755C7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Normal"/>
    <w:next w:val="Normal"/>
    <w:uiPriority w:val="99"/>
    <w:rsid w:val="00D34172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1">
    <w:name w:val="Название объекта1"/>
    <w:basedOn w:val="Normal"/>
    <w:next w:val="Normal"/>
    <w:uiPriority w:val="99"/>
    <w:rsid w:val="00D34172"/>
    <w:pPr>
      <w:spacing w:after="0" w:line="240" w:lineRule="auto"/>
      <w:jc w:val="center"/>
    </w:pPr>
    <w:rPr>
      <w:rFonts w:ascii="Arial" w:eastAsia="Times New Roman" w:hAnsi="Arial"/>
      <w:b/>
      <w:kern w:val="0"/>
      <w:sz w:val="26"/>
      <w:szCs w:val="20"/>
      <w:lang w:eastAsia="ru-RU"/>
    </w:rPr>
  </w:style>
  <w:style w:type="paragraph" w:customStyle="1" w:styleId="Normal1">
    <w:name w:val="Normal1"/>
    <w:uiPriority w:val="99"/>
    <w:rsid w:val="00D34172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D34172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392</Words>
  <Characters>2239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6</cp:revision>
  <dcterms:created xsi:type="dcterms:W3CDTF">2025-12-11T08:24:00Z</dcterms:created>
  <dcterms:modified xsi:type="dcterms:W3CDTF">2026-01-07T14:14:00Z</dcterms:modified>
</cp:coreProperties>
</file>