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CA428B" w:rsidRDefault="00CA428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65FDF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9307269" r:id="rId6"/>
        </w:object>
      </w:r>
    </w:p>
    <w:p w:rsidR="00CA428B" w:rsidRDefault="00CA428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A428B" w:rsidRDefault="00CA428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CA428B" w:rsidRDefault="00CA428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A428B" w:rsidRDefault="00CA428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A428B" w:rsidRDefault="00CA428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A428B" w:rsidRDefault="00CA428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CA428B" w:rsidRDefault="00CA428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A428B" w:rsidRDefault="00CA428B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CA428B" w:rsidRDefault="00CA428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19 грудня 2025                                            м. Кіцмань                                                     </w:t>
      </w:r>
      <w:r w:rsidRPr="008F4F54">
        <w:rPr>
          <w:rFonts w:ascii="Times New Roman" w:hAnsi="Times New Roman"/>
          <w:b/>
          <w:szCs w:val="24"/>
        </w:rPr>
        <w:t>№ 479/12</w:t>
      </w:r>
    </w:p>
    <w:p w:rsidR="00CA428B" w:rsidRDefault="00CA428B" w:rsidP="008D785D">
      <w:pPr>
        <w:rPr>
          <w:sz w:val="24"/>
          <w:lang w:val="uk-UA"/>
        </w:rPr>
      </w:pPr>
    </w:p>
    <w:p w:rsidR="00CA428B" w:rsidRDefault="00CA428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CA428B" w:rsidRPr="003B408E" w:rsidRDefault="00CA428B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Страчуку Павлу Миколайовичу</w:t>
      </w:r>
    </w:p>
    <w:p w:rsidR="00CA428B" w:rsidRDefault="00CA428B" w:rsidP="008D785D">
      <w:pPr>
        <w:jc w:val="both"/>
        <w:rPr>
          <w:b/>
          <w:sz w:val="24"/>
          <w:szCs w:val="24"/>
          <w:lang w:val="uk-UA"/>
        </w:rPr>
      </w:pPr>
    </w:p>
    <w:p w:rsidR="00CA428B" w:rsidRDefault="00CA428B" w:rsidP="008D785D">
      <w:pPr>
        <w:jc w:val="both"/>
        <w:rPr>
          <w:b/>
          <w:sz w:val="24"/>
          <w:szCs w:val="24"/>
          <w:lang w:val="uk-UA"/>
        </w:rPr>
      </w:pPr>
    </w:p>
    <w:p w:rsidR="00CA428B" w:rsidRDefault="00CA428B" w:rsidP="00670D7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949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гр.Страчука Павла Миколайовича, 19**р.н., учасника бойових дій, який проживає за адресою</w:t>
      </w:r>
      <w:bookmarkStart w:id="1" w:name="_Hlk157781783"/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: 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витяг з реєстру ТГ, копія посвідчення учасника бойових дій, копія консультаційного висновку видана військовою частиною А****, копія витягу з медичної карти стаціонарного хворого 7339/1242 видана КНП «Кіцманська БЛІЛ»,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CA428B" w:rsidRDefault="00CA428B" w:rsidP="00E16479">
      <w:pPr>
        <w:jc w:val="both"/>
        <w:rPr>
          <w:bCs/>
          <w:sz w:val="24"/>
          <w:szCs w:val="24"/>
          <w:lang w:val="uk-UA"/>
        </w:rPr>
      </w:pPr>
    </w:p>
    <w:p w:rsidR="00CA428B" w:rsidRDefault="00CA428B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CA428B" w:rsidRDefault="00CA428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CA428B" w:rsidRPr="0084440D" w:rsidRDefault="00CA428B" w:rsidP="008F4F54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Страчуку Павлу Миколайовичу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1,  на лікування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CA428B" w:rsidRPr="0084440D" w:rsidRDefault="00CA428B" w:rsidP="008F4F54">
      <w:pPr>
        <w:pStyle w:val="12"/>
        <w:jc w:val="both"/>
        <w:rPr>
          <w:rFonts w:ascii="Times New Roman" w:hAnsi="Times New Roman"/>
          <w:bCs/>
          <w:szCs w:val="24"/>
        </w:rPr>
      </w:pPr>
    </w:p>
    <w:bookmarkEnd w:id="0"/>
    <w:p w:rsidR="00CA428B" w:rsidRPr="0084440D" w:rsidRDefault="00CA428B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CA428B" w:rsidRPr="008B124A" w:rsidRDefault="00CA428B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CA428B" w:rsidRDefault="00CA428B" w:rsidP="00AE462C">
      <w:pPr>
        <w:ind w:firstLine="600"/>
        <w:jc w:val="both"/>
        <w:rPr>
          <w:sz w:val="24"/>
          <w:szCs w:val="24"/>
          <w:lang w:val="uk-UA"/>
        </w:rPr>
      </w:pPr>
    </w:p>
    <w:p w:rsidR="00CA428B" w:rsidRDefault="00CA428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A428B" w:rsidRDefault="00CA428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A428B" w:rsidRDefault="00CA428B" w:rsidP="00617B1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CA428B" w:rsidSect="00617B1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24FF0"/>
    <w:rsid w:val="00043F1A"/>
    <w:rsid w:val="00044E0D"/>
    <w:rsid w:val="00055EAF"/>
    <w:rsid w:val="00066865"/>
    <w:rsid w:val="000679EF"/>
    <w:rsid w:val="0008599E"/>
    <w:rsid w:val="000C2D35"/>
    <w:rsid w:val="000C419B"/>
    <w:rsid w:val="000D5A0A"/>
    <w:rsid w:val="000E69AD"/>
    <w:rsid w:val="000F22EC"/>
    <w:rsid w:val="001113B2"/>
    <w:rsid w:val="001124EA"/>
    <w:rsid w:val="00115633"/>
    <w:rsid w:val="00133B8C"/>
    <w:rsid w:val="00150E2F"/>
    <w:rsid w:val="00161E14"/>
    <w:rsid w:val="00177FE9"/>
    <w:rsid w:val="00184A4F"/>
    <w:rsid w:val="001B3A56"/>
    <w:rsid w:val="001B6DCD"/>
    <w:rsid w:val="001C17F2"/>
    <w:rsid w:val="001C487D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330B"/>
    <w:rsid w:val="00297BFA"/>
    <w:rsid w:val="002A2EF6"/>
    <w:rsid w:val="002A4963"/>
    <w:rsid w:val="002C5570"/>
    <w:rsid w:val="002D074D"/>
    <w:rsid w:val="002D0DC7"/>
    <w:rsid w:val="003110A1"/>
    <w:rsid w:val="003111EE"/>
    <w:rsid w:val="00312BB9"/>
    <w:rsid w:val="00324303"/>
    <w:rsid w:val="0034077A"/>
    <w:rsid w:val="00340AAA"/>
    <w:rsid w:val="00342115"/>
    <w:rsid w:val="00354461"/>
    <w:rsid w:val="003624E0"/>
    <w:rsid w:val="00374D5B"/>
    <w:rsid w:val="003823B1"/>
    <w:rsid w:val="00394A76"/>
    <w:rsid w:val="003A1A4E"/>
    <w:rsid w:val="003B03C5"/>
    <w:rsid w:val="003B408E"/>
    <w:rsid w:val="003B7E56"/>
    <w:rsid w:val="003D5879"/>
    <w:rsid w:val="003E3B39"/>
    <w:rsid w:val="003E59A0"/>
    <w:rsid w:val="004027F1"/>
    <w:rsid w:val="00406D68"/>
    <w:rsid w:val="004101EF"/>
    <w:rsid w:val="00424F90"/>
    <w:rsid w:val="0043295D"/>
    <w:rsid w:val="004532F4"/>
    <w:rsid w:val="0046113B"/>
    <w:rsid w:val="004618C3"/>
    <w:rsid w:val="00464F8F"/>
    <w:rsid w:val="004659A9"/>
    <w:rsid w:val="00474991"/>
    <w:rsid w:val="004A1752"/>
    <w:rsid w:val="004A405E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5C85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F35ED"/>
    <w:rsid w:val="00617B13"/>
    <w:rsid w:val="0062246B"/>
    <w:rsid w:val="00624F8F"/>
    <w:rsid w:val="00627773"/>
    <w:rsid w:val="00665FDF"/>
    <w:rsid w:val="00670D76"/>
    <w:rsid w:val="006854E4"/>
    <w:rsid w:val="006B5D2D"/>
    <w:rsid w:val="006C1661"/>
    <w:rsid w:val="006C2211"/>
    <w:rsid w:val="006F59AB"/>
    <w:rsid w:val="00714523"/>
    <w:rsid w:val="00720F0F"/>
    <w:rsid w:val="00721360"/>
    <w:rsid w:val="00747D8D"/>
    <w:rsid w:val="007514B5"/>
    <w:rsid w:val="0076044B"/>
    <w:rsid w:val="00783C9D"/>
    <w:rsid w:val="0079236C"/>
    <w:rsid w:val="00794A6B"/>
    <w:rsid w:val="007B11CA"/>
    <w:rsid w:val="007B4068"/>
    <w:rsid w:val="007B7C9F"/>
    <w:rsid w:val="007D0E9D"/>
    <w:rsid w:val="007D3263"/>
    <w:rsid w:val="007E6F87"/>
    <w:rsid w:val="007F0112"/>
    <w:rsid w:val="00807E59"/>
    <w:rsid w:val="008124A6"/>
    <w:rsid w:val="00823044"/>
    <w:rsid w:val="008309F1"/>
    <w:rsid w:val="0084440D"/>
    <w:rsid w:val="00875068"/>
    <w:rsid w:val="00881527"/>
    <w:rsid w:val="00887EB7"/>
    <w:rsid w:val="00892585"/>
    <w:rsid w:val="0089552E"/>
    <w:rsid w:val="008A035A"/>
    <w:rsid w:val="008A7FDA"/>
    <w:rsid w:val="008B124A"/>
    <w:rsid w:val="008D785D"/>
    <w:rsid w:val="008E0A45"/>
    <w:rsid w:val="008F17E7"/>
    <w:rsid w:val="008F4F54"/>
    <w:rsid w:val="008F66F5"/>
    <w:rsid w:val="0090752E"/>
    <w:rsid w:val="00917E9C"/>
    <w:rsid w:val="009550E3"/>
    <w:rsid w:val="0096203B"/>
    <w:rsid w:val="00962A13"/>
    <w:rsid w:val="00964A2F"/>
    <w:rsid w:val="00967B68"/>
    <w:rsid w:val="00984307"/>
    <w:rsid w:val="00984EA7"/>
    <w:rsid w:val="00991095"/>
    <w:rsid w:val="009C2EA7"/>
    <w:rsid w:val="009C4DC3"/>
    <w:rsid w:val="009D071E"/>
    <w:rsid w:val="009D206C"/>
    <w:rsid w:val="009E182A"/>
    <w:rsid w:val="009F0E92"/>
    <w:rsid w:val="009F2C26"/>
    <w:rsid w:val="009F3EB0"/>
    <w:rsid w:val="009F7227"/>
    <w:rsid w:val="009F758B"/>
    <w:rsid w:val="00A07A22"/>
    <w:rsid w:val="00A21464"/>
    <w:rsid w:val="00A23999"/>
    <w:rsid w:val="00A27CBC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5EC8"/>
    <w:rsid w:val="00B56E3B"/>
    <w:rsid w:val="00B61329"/>
    <w:rsid w:val="00B61F95"/>
    <w:rsid w:val="00B85C91"/>
    <w:rsid w:val="00B96261"/>
    <w:rsid w:val="00BA14E3"/>
    <w:rsid w:val="00BA5636"/>
    <w:rsid w:val="00BD19F3"/>
    <w:rsid w:val="00BD2EA9"/>
    <w:rsid w:val="00BD3741"/>
    <w:rsid w:val="00BE1F2C"/>
    <w:rsid w:val="00BE3C69"/>
    <w:rsid w:val="00BE6276"/>
    <w:rsid w:val="00BF0945"/>
    <w:rsid w:val="00BF4464"/>
    <w:rsid w:val="00BF62BA"/>
    <w:rsid w:val="00C03935"/>
    <w:rsid w:val="00C12642"/>
    <w:rsid w:val="00C15920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28B"/>
    <w:rsid w:val="00CA4DB2"/>
    <w:rsid w:val="00CB2830"/>
    <w:rsid w:val="00CC31A6"/>
    <w:rsid w:val="00CE2A4B"/>
    <w:rsid w:val="00CF1477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1B17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DD712B"/>
    <w:rsid w:val="00E00D22"/>
    <w:rsid w:val="00E0725A"/>
    <w:rsid w:val="00E136C1"/>
    <w:rsid w:val="00E16479"/>
    <w:rsid w:val="00E20870"/>
    <w:rsid w:val="00E44729"/>
    <w:rsid w:val="00E53F40"/>
    <w:rsid w:val="00E53FBC"/>
    <w:rsid w:val="00E543F5"/>
    <w:rsid w:val="00E56772"/>
    <w:rsid w:val="00E641D1"/>
    <w:rsid w:val="00E7431A"/>
    <w:rsid w:val="00E75335"/>
    <w:rsid w:val="00E80D53"/>
    <w:rsid w:val="00E83F84"/>
    <w:rsid w:val="00E9187D"/>
    <w:rsid w:val="00E95D05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D2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50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351</Words>
  <Characters>2001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2025-12-22T14:52:00Z</cp:lastPrinted>
  <dcterms:created xsi:type="dcterms:W3CDTF">2025-12-15T15:28:00Z</dcterms:created>
  <dcterms:modified xsi:type="dcterms:W3CDTF">2026-01-07T14:08:00Z</dcterms:modified>
</cp:coreProperties>
</file>