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F4E1F" w:rsidRDefault="00FF4E1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102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9306598" r:id="rId6"/>
        </w:object>
      </w:r>
    </w:p>
    <w:p w:rsidR="00FF4E1F" w:rsidRDefault="00FF4E1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F4E1F" w:rsidRDefault="00FF4E1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F4E1F" w:rsidRDefault="00FF4E1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F4E1F" w:rsidRDefault="00FF4E1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F4E1F" w:rsidRDefault="00FF4E1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F4E1F" w:rsidRDefault="00FF4E1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F4E1F" w:rsidRDefault="00FF4E1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F4E1F" w:rsidRDefault="00FF4E1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FF4E1F" w:rsidRDefault="00FF4E1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грудня 2025                                          м. Кіцмань                                                    </w:t>
      </w:r>
      <w:r w:rsidRPr="00E0098E">
        <w:rPr>
          <w:rFonts w:ascii="Times New Roman" w:hAnsi="Times New Roman"/>
          <w:b/>
          <w:szCs w:val="24"/>
        </w:rPr>
        <w:t>№ 476/12</w:t>
      </w:r>
    </w:p>
    <w:p w:rsidR="00FF4E1F" w:rsidRDefault="00FF4E1F" w:rsidP="008D785D">
      <w:pPr>
        <w:rPr>
          <w:sz w:val="24"/>
          <w:lang w:val="uk-UA"/>
        </w:rPr>
      </w:pPr>
    </w:p>
    <w:p w:rsidR="00FF4E1F" w:rsidRDefault="00FF4E1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FF4E1F" w:rsidRPr="003B408E" w:rsidRDefault="00FF4E1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Андрущаку Роману Васильовичу</w:t>
      </w:r>
    </w:p>
    <w:p w:rsidR="00FF4E1F" w:rsidRDefault="00FF4E1F" w:rsidP="008D785D">
      <w:pPr>
        <w:jc w:val="both"/>
        <w:rPr>
          <w:b/>
          <w:sz w:val="24"/>
          <w:szCs w:val="24"/>
          <w:lang w:val="uk-UA"/>
        </w:rPr>
      </w:pPr>
    </w:p>
    <w:p w:rsidR="00FF4E1F" w:rsidRDefault="00FF4E1F" w:rsidP="008D785D">
      <w:pPr>
        <w:jc w:val="both"/>
        <w:rPr>
          <w:b/>
          <w:sz w:val="24"/>
          <w:szCs w:val="24"/>
          <w:lang w:val="uk-UA"/>
        </w:rPr>
      </w:pPr>
    </w:p>
    <w:p w:rsidR="00FF4E1F" w:rsidRDefault="00FF4E1F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</w:t>
      </w:r>
      <w:r w:rsidRPr="007B4068">
        <w:rPr>
          <w:sz w:val="24"/>
          <w:szCs w:val="24"/>
          <w:lang w:val="uk-UA"/>
        </w:rPr>
        <w:t>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973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гр.Андрущака Романа Васильовича, </w:t>
      </w:r>
      <w:r w:rsidRPr="001D269F">
        <w:rPr>
          <w:sz w:val="24"/>
          <w:szCs w:val="24"/>
          <w:lang w:val="uk-UA"/>
        </w:rPr>
        <w:t>19</w:t>
      </w:r>
      <w:r>
        <w:rPr>
          <w:sz w:val="24"/>
          <w:szCs w:val="24"/>
          <w:lang w:val="uk-UA"/>
        </w:rPr>
        <w:t>**</w:t>
      </w:r>
      <w:r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витяг з реєстру ТГ, копія посвідчення учасника бойових дій, копія виписки із медичної карти стаціонарного хворого №СК-300925/6370, копія довідки №456,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F4E1F" w:rsidRDefault="00FF4E1F" w:rsidP="00E16479">
      <w:pPr>
        <w:jc w:val="both"/>
        <w:rPr>
          <w:bCs/>
          <w:sz w:val="24"/>
          <w:szCs w:val="24"/>
          <w:lang w:val="uk-UA"/>
        </w:rPr>
      </w:pPr>
    </w:p>
    <w:p w:rsidR="00FF4E1F" w:rsidRDefault="00FF4E1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F4E1F" w:rsidRDefault="00FF4E1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F4E1F" w:rsidRPr="0084440D" w:rsidRDefault="00FF4E1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Андрущаку Роману Васильовичу, який прожива</w:t>
      </w:r>
      <w:r w:rsidRPr="0084440D">
        <w:rPr>
          <w:rFonts w:ascii="Times New Roman" w:hAnsi="Times New Roman"/>
          <w:szCs w:val="24"/>
        </w:rPr>
        <w:t>є за адресою:</w:t>
      </w:r>
      <w:r>
        <w:rPr>
          <w:rFonts w:ascii="Times New Roman" w:hAnsi="Times New Roman"/>
          <w:szCs w:val="24"/>
        </w:rPr>
        <w:t xml:space="preserve"> АДРЕСА 1, на 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FF4E1F" w:rsidRPr="0084440D" w:rsidRDefault="00FF4E1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FF4E1F" w:rsidRPr="0084440D" w:rsidRDefault="00FF4E1F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FF4E1F" w:rsidRPr="008B124A" w:rsidRDefault="00FF4E1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FF4E1F" w:rsidRDefault="00FF4E1F" w:rsidP="00AE462C">
      <w:pPr>
        <w:ind w:firstLine="600"/>
        <w:jc w:val="both"/>
        <w:rPr>
          <w:sz w:val="24"/>
          <w:szCs w:val="24"/>
          <w:lang w:val="uk-UA"/>
        </w:rPr>
      </w:pPr>
    </w:p>
    <w:p w:rsidR="00FF4E1F" w:rsidRDefault="00FF4E1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F4E1F" w:rsidRDefault="00FF4E1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F4E1F" w:rsidRDefault="00FF4E1F" w:rsidP="00BA0E9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FF4E1F" w:rsidSect="00A343E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C49E9"/>
    <w:rsid w:val="000D5A0A"/>
    <w:rsid w:val="000E69AD"/>
    <w:rsid w:val="000F21A1"/>
    <w:rsid w:val="000F22EC"/>
    <w:rsid w:val="001113B2"/>
    <w:rsid w:val="001124EA"/>
    <w:rsid w:val="00133B8C"/>
    <w:rsid w:val="00143CF3"/>
    <w:rsid w:val="00150E2F"/>
    <w:rsid w:val="00161E14"/>
    <w:rsid w:val="00177FE9"/>
    <w:rsid w:val="00184A4F"/>
    <w:rsid w:val="00194814"/>
    <w:rsid w:val="001B3A56"/>
    <w:rsid w:val="001B6DCD"/>
    <w:rsid w:val="001C17F2"/>
    <w:rsid w:val="001C487D"/>
    <w:rsid w:val="001C6A3B"/>
    <w:rsid w:val="001C7BC1"/>
    <w:rsid w:val="001D269F"/>
    <w:rsid w:val="001D6B4D"/>
    <w:rsid w:val="001E0925"/>
    <w:rsid w:val="001E2DD8"/>
    <w:rsid w:val="001E5421"/>
    <w:rsid w:val="001F1A69"/>
    <w:rsid w:val="0020052A"/>
    <w:rsid w:val="00210848"/>
    <w:rsid w:val="00211057"/>
    <w:rsid w:val="00220BBD"/>
    <w:rsid w:val="00226103"/>
    <w:rsid w:val="0022737F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33E58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06F81"/>
    <w:rsid w:val="00515BB1"/>
    <w:rsid w:val="00515E7C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27AB"/>
    <w:rsid w:val="00624F8F"/>
    <w:rsid w:val="00627773"/>
    <w:rsid w:val="00663257"/>
    <w:rsid w:val="00670D76"/>
    <w:rsid w:val="006854E4"/>
    <w:rsid w:val="006B5D2D"/>
    <w:rsid w:val="006C1661"/>
    <w:rsid w:val="006C2211"/>
    <w:rsid w:val="006D102B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75068"/>
    <w:rsid w:val="00881527"/>
    <w:rsid w:val="008824CD"/>
    <w:rsid w:val="00887EB7"/>
    <w:rsid w:val="00892585"/>
    <w:rsid w:val="00892642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25610"/>
    <w:rsid w:val="009550E3"/>
    <w:rsid w:val="0096203B"/>
    <w:rsid w:val="00964A2F"/>
    <w:rsid w:val="00967B68"/>
    <w:rsid w:val="009765D6"/>
    <w:rsid w:val="00984307"/>
    <w:rsid w:val="00984EA7"/>
    <w:rsid w:val="00991095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3E8"/>
    <w:rsid w:val="00A34E33"/>
    <w:rsid w:val="00A423BB"/>
    <w:rsid w:val="00A451C9"/>
    <w:rsid w:val="00A46013"/>
    <w:rsid w:val="00A478F7"/>
    <w:rsid w:val="00A652E8"/>
    <w:rsid w:val="00A67AEB"/>
    <w:rsid w:val="00A747F5"/>
    <w:rsid w:val="00A75804"/>
    <w:rsid w:val="00A83486"/>
    <w:rsid w:val="00A870C5"/>
    <w:rsid w:val="00A8770E"/>
    <w:rsid w:val="00A97CE7"/>
    <w:rsid w:val="00AA0DBE"/>
    <w:rsid w:val="00AB02E9"/>
    <w:rsid w:val="00AB23AD"/>
    <w:rsid w:val="00AC6A48"/>
    <w:rsid w:val="00AD446E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0E98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03935"/>
    <w:rsid w:val="00C12642"/>
    <w:rsid w:val="00C14777"/>
    <w:rsid w:val="00C207AF"/>
    <w:rsid w:val="00C22E30"/>
    <w:rsid w:val="00C23162"/>
    <w:rsid w:val="00C27D3F"/>
    <w:rsid w:val="00C37466"/>
    <w:rsid w:val="00C43892"/>
    <w:rsid w:val="00C60070"/>
    <w:rsid w:val="00C67803"/>
    <w:rsid w:val="00C70487"/>
    <w:rsid w:val="00C72835"/>
    <w:rsid w:val="00C861BE"/>
    <w:rsid w:val="00C87189"/>
    <w:rsid w:val="00CA4DB2"/>
    <w:rsid w:val="00CB2830"/>
    <w:rsid w:val="00CC31A6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98E"/>
    <w:rsid w:val="00E00D22"/>
    <w:rsid w:val="00E0725A"/>
    <w:rsid w:val="00E136C1"/>
    <w:rsid w:val="00E16479"/>
    <w:rsid w:val="00E20870"/>
    <w:rsid w:val="00E3781A"/>
    <w:rsid w:val="00E44729"/>
    <w:rsid w:val="00E53F40"/>
    <w:rsid w:val="00E53FBC"/>
    <w:rsid w:val="00E56772"/>
    <w:rsid w:val="00E641D1"/>
    <w:rsid w:val="00E67105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14E3C"/>
    <w:rsid w:val="00F22816"/>
    <w:rsid w:val="00F279D3"/>
    <w:rsid w:val="00F501F3"/>
    <w:rsid w:val="00F81391"/>
    <w:rsid w:val="00F83BD4"/>
    <w:rsid w:val="00F8778A"/>
    <w:rsid w:val="00F91293"/>
    <w:rsid w:val="00FA0211"/>
    <w:rsid w:val="00FD2AAC"/>
    <w:rsid w:val="00FF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63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338</Words>
  <Characters>1933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2025-12-22T14:44:00Z</cp:lastPrinted>
  <dcterms:created xsi:type="dcterms:W3CDTF">2025-12-15T15:25:00Z</dcterms:created>
  <dcterms:modified xsi:type="dcterms:W3CDTF">2026-01-07T13:57:00Z</dcterms:modified>
</cp:coreProperties>
</file>