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F3" w:rsidRDefault="00E67EF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6A1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9306529" r:id="rId8"/>
        </w:object>
      </w:r>
    </w:p>
    <w:p w:rsidR="00E67EF3" w:rsidRDefault="00E67EF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67EF3" w:rsidRDefault="00E67EF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67EF3" w:rsidRDefault="00E67EF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67EF3" w:rsidRDefault="00E67EF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67EF3" w:rsidRDefault="00E67EF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67EF3" w:rsidRDefault="00E67EF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67EF3" w:rsidRDefault="00E67EF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67EF3" w:rsidRDefault="00E67EF3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E67EF3" w:rsidRDefault="00E67EF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 м. Кіцмань                                                      </w:t>
      </w:r>
      <w:r w:rsidRPr="00904259">
        <w:rPr>
          <w:rFonts w:ascii="Times New Roman" w:hAnsi="Times New Roman"/>
          <w:b/>
          <w:szCs w:val="24"/>
        </w:rPr>
        <w:t>№ 475/12</w:t>
      </w:r>
    </w:p>
    <w:p w:rsidR="00E67EF3" w:rsidRPr="00A461C0" w:rsidRDefault="00E67EF3" w:rsidP="00EE1455">
      <w:pPr>
        <w:pStyle w:val="Normal2"/>
        <w:rPr>
          <w:rFonts w:ascii="Times New Roman" w:hAnsi="Times New Roman"/>
          <w:b/>
          <w:szCs w:val="24"/>
        </w:rPr>
      </w:pPr>
    </w:p>
    <w:p w:rsidR="00E67EF3" w:rsidRDefault="00E67EF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E67EF3" w:rsidRDefault="00E67EF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E67EF3" w:rsidRDefault="00E67EF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E67EF3" w:rsidRPr="00014663" w:rsidRDefault="00E67EF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E67EF3" w:rsidRPr="00A461C0" w:rsidRDefault="00E67EF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67EF3" w:rsidRDefault="00E67EF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№996 від 19.11.2025р.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E67EF3" w:rsidRPr="00D90582" w:rsidRDefault="00E67EF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E67EF3" w:rsidRDefault="00E67EF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E67EF3" w:rsidRPr="00FF39D7" w:rsidRDefault="00E67EF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у випадку визнання його судом недієздатним.</w:t>
      </w:r>
    </w:p>
    <w:p w:rsidR="00E67EF3" w:rsidRDefault="00E67EF3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:rsidR="00E67EF3" w:rsidRPr="00FF39D7" w:rsidRDefault="00E67EF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E67EF3" w:rsidRDefault="00E67EF3" w:rsidP="00904259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E67EF3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EF3" w:rsidRDefault="00E67EF3" w:rsidP="00EE1455">
      <w:pPr>
        <w:spacing w:after="0" w:line="240" w:lineRule="auto"/>
      </w:pPr>
      <w:r>
        <w:separator/>
      </w:r>
    </w:p>
  </w:endnote>
  <w:endnote w:type="continuationSeparator" w:id="0">
    <w:p w:rsidR="00E67EF3" w:rsidRDefault="00E67EF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EF3" w:rsidRDefault="00E67EF3" w:rsidP="00EE1455">
      <w:pPr>
        <w:spacing w:after="0" w:line="240" w:lineRule="auto"/>
      </w:pPr>
      <w:r>
        <w:separator/>
      </w:r>
    </w:p>
  </w:footnote>
  <w:footnote w:type="continuationSeparator" w:id="0">
    <w:p w:rsidR="00E67EF3" w:rsidRDefault="00E67EF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E83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1675"/>
    <w:rsid w:val="000D29D9"/>
    <w:rsid w:val="000D4405"/>
    <w:rsid w:val="000E2974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25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063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3B3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19B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5511"/>
    <w:rsid w:val="00626DC1"/>
    <w:rsid w:val="00633797"/>
    <w:rsid w:val="006448BC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76A1C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04259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61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4E92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3D2"/>
    <w:rsid w:val="00AB7C6E"/>
    <w:rsid w:val="00AC02D4"/>
    <w:rsid w:val="00AC60C9"/>
    <w:rsid w:val="00AC75D9"/>
    <w:rsid w:val="00AD0239"/>
    <w:rsid w:val="00AD0496"/>
    <w:rsid w:val="00AD073A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284C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587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4C17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67EF3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7A7"/>
    <w:rsid w:val="00F4088A"/>
    <w:rsid w:val="00F42C37"/>
    <w:rsid w:val="00F431A0"/>
    <w:rsid w:val="00F45E04"/>
    <w:rsid w:val="00F503EB"/>
    <w:rsid w:val="00F5380F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8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372</Words>
  <Characters>2124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2024-12-11T14:18:00Z</cp:lastPrinted>
  <dcterms:created xsi:type="dcterms:W3CDTF">2025-12-11T08:28:00Z</dcterms:created>
  <dcterms:modified xsi:type="dcterms:W3CDTF">2026-01-07T13:56:00Z</dcterms:modified>
</cp:coreProperties>
</file>