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78B" w:rsidRDefault="00B0278B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74752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9306397" r:id="rId8"/>
        </w:object>
      </w:r>
    </w:p>
    <w:p w:rsidR="00B0278B" w:rsidRDefault="00B0278B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0278B" w:rsidRDefault="00B0278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0278B" w:rsidRDefault="00B0278B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0278B" w:rsidRDefault="00B0278B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0278B" w:rsidRDefault="00B0278B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0278B" w:rsidRDefault="00B0278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0278B" w:rsidRDefault="00B0278B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0278B" w:rsidRDefault="00B0278B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B0278B" w:rsidRDefault="00B0278B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грудня 2025                                            м. Кіцмань                                                    </w:t>
      </w:r>
      <w:r w:rsidRPr="00FA6FCE">
        <w:rPr>
          <w:rFonts w:ascii="Times New Roman" w:hAnsi="Times New Roman"/>
          <w:b/>
          <w:szCs w:val="24"/>
        </w:rPr>
        <w:t>№ 474/12</w:t>
      </w:r>
    </w:p>
    <w:p w:rsidR="00B0278B" w:rsidRPr="00A461C0" w:rsidRDefault="00B0278B" w:rsidP="00EE1455">
      <w:pPr>
        <w:pStyle w:val="Normal2"/>
        <w:rPr>
          <w:rFonts w:ascii="Times New Roman" w:hAnsi="Times New Roman"/>
          <w:b/>
          <w:szCs w:val="24"/>
        </w:rPr>
      </w:pPr>
    </w:p>
    <w:p w:rsidR="00B0278B" w:rsidRDefault="00B0278B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B0278B" w:rsidRDefault="00B0278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B0278B" w:rsidRDefault="00B0278B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B0278B" w:rsidRDefault="00B0278B" w:rsidP="0082580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B0278B" w:rsidRPr="00A461C0" w:rsidRDefault="00B0278B" w:rsidP="00825802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B0278B" w:rsidRDefault="00B0278B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№946 від 18.11.2025р.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02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B0278B" w:rsidRPr="00D90582" w:rsidRDefault="00B0278B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B0278B" w:rsidRDefault="00B0278B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1994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B0278B" w:rsidRPr="00FF39D7" w:rsidRDefault="00B0278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1994</w:t>
      </w:r>
      <w:r w:rsidRPr="001C5FAC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1938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 у випадку визнання її судом недієздатною.</w:t>
      </w:r>
    </w:p>
    <w:p w:rsidR="00B0278B" w:rsidRDefault="00B0278B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:rsidR="00B0278B" w:rsidRPr="00FF39D7" w:rsidRDefault="00B0278B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B0278B" w:rsidRPr="00AB1F9E" w:rsidRDefault="00B0278B" w:rsidP="00FA6FCE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B0278B" w:rsidRPr="00AB1F9E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278B" w:rsidRDefault="00B0278B" w:rsidP="00EE1455">
      <w:pPr>
        <w:spacing w:after="0" w:line="240" w:lineRule="auto"/>
      </w:pPr>
      <w:r>
        <w:separator/>
      </w:r>
    </w:p>
  </w:endnote>
  <w:endnote w:type="continuationSeparator" w:id="0">
    <w:p w:rsidR="00B0278B" w:rsidRDefault="00B0278B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278B" w:rsidRDefault="00B0278B" w:rsidP="00EE1455">
      <w:pPr>
        <w:spacing w:after="0" w:line="240" w:lineRule="auto"/>
      </w:pPr>
      <w:r>
        <w:separator/>
      </w:r>
    </w:p>
  </w:footnote>
  <w:footnote w:type="continuationSeparator" w:id="0">
    <w:p w:rsidR="00B0278B" w:rsidRDefault="00B0278B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B5E"/>
    <w:rsid w:val="000C7C4A"/>
    <w:rsid w:val="000D4405"/>
    <w:rsid w:val="000E5091"/>
    <w:rsid w:val="000E5E89"/>
    <w:rsid w:val="000F2326"/>
    <w:rsid w:val="0010141C"/>
    <w:rsid w:val="00103286"/>
    <w:rsid w:val="00116300"/>
    <w:rsid w:val="001253C8"/>
    <w:rsid w:val="00126AF0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3978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2F4A90"/>
    <w:rsid w:val="0030495D"/>
    <w:rsid w:val="0030538B"/>
    <w:rsid w:val="00307527"/>
    <w:rsid w:val="00317427"/>
    <w:rsid w:val="00322060"/>
    <w:rsid w:val="00323A35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42EBF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4C9C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47524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C4BC0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16458"/>
    <w:rsid w:val="00822962"/>
    <w:rsid w:val="00825452"/>
    <w:rsid w:val="0082580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B4FB6"/>
    <w:rsid w:val="008B5D9A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27424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06B0B"/>
    <w:rsid w:val="00A10D23"/>
    <w:rsid w:val="00A20614"/>
    <w:rsid w:val="00A25E10"/>
    <w:rsid w:val="00A31305"/>
    <w:rsid w:val="00A323FE"/>
    <w:rsid w:val="00A33B72"/>
    <w:rsid w:val="00A33D61"/>
    <w:rsid w:val="00A373DA"/>
    <w:rsid w:val="00A3764C"/>
    <w:rsid w:val="00A4367F"/>
    <w:rsid w:val="00A461C0"/>
    <w:rsid w:val="00A53D48"/>
    <w:rsid w:val="00A6587A"/>
    <w:rsid w:val="00A660CE"/>
    <w:rsid w:val="00A67B49"/>
    <w:rsid w:val="00A717BD"/>
    <w:rsid w:val="00A726AF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0278B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2648"/>
    <w:rsid w:val="00C55E0C"/>
    <w:rsid w:val="00C565A8"/>
    <w:rsid w:val="00C60FD7"/>
    <w:rsid w:val="00C6147B"/>
    <w:rsid w:val="00C616C5"/>
    <w:rsid w:val="00C67728"/>
    <w:rsid w:val="00C74506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2C5B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7255"/>
    <w:rsid w:val="00D77F08"/>
    <w:rsid w:val="00D877EF"/>
    <w:rsid w:val="00D90582"/>
    <w:rsid w:val="00D927B7"/>
    <w:rsid w:val="00DA7016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2630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367"/>
    <w:rsid w:val="00F854D6"/>
    <w:rsid w:val="00F85F26"/>
    <w:rsid w:val="00F912BC"/>
    <w:rsid w:val="00F94F23"/>
    <w:rsid w:val="00F97FB9"/>
    <w:rsid w:val="00FA0D5B"/>
    <w:rsid w:val="00FA12E0"/>
    <w:rsid w:val="00FA6FCE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86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372</Words>
  <Characters>2121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2024-12-11T14:18:00Z</cp:lastPrinted>
  <dcterms:created xsi:type="dcterms:W3CDTF">2025-12-11T08:26:00Z</dcterms:created>
  <dcterms:modified xsi:type="dcterms:W3CDTF">2026-01-07T13:54:00Z</dcterms:modified>
</cp:coreProperties>
</file>