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565" w:rsidRDefault="00CE756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220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9306246" r:id="rId8"/>
        </w:object>
      </w:r>
    </w:p>
    <w:p w:rsidR="00CE7565" w:rsidRDefault="00CE756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E7565" w:rsidRDefault="00CE756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E7565" w:rsidRDefault="00CE756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E7565" w:rsidRDefault="00CE756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E7565" w:rsidRDefault="00CE756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E7565" w:rsidRDefault="00CE756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E7565" w:rsidRDefault="00CE756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E7565" w:rsidRDefault="00CE7565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CE7565" w:rsidRDefault="00CE756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м. Кіцмань                                                       </w:t>
      </w:r>
      <w:r w:rsidRPr="005032A6">
        <w:rPr>
          <w:rFonts w:ascii="Times New Roman" w:hAnsi="Times New Roman"/>
          <w:b/>
          <w:szCs w:val="24"/>
        </w:rPr>
        <w:t>№ 473/12</w:t>
      </w:r>
    </w:p>
    <w:p w:rsidR="00CE7565" w:rsidRPr="00A461C0" w:rsidRDefault="00CE7565" w:rsidP="00EE1455">
      <w:pPr>
        <w:pStyle w:val="Normal2"/>
        <w:rPr>
          <w:rFonts w:ascii="Times New Roman" w:hAnsi="Times New Roman"/>
          <w:b/>
          <w:szCs w:val="24"/>
        </w:rPr>
      </w:pPr>
    </w:p>
    <w:p w:rsidR="00CE7565" w:rsidRDefault="00CE756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CE7565" w:rsidRDefault="00CE756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CE7565" w:rsidRDefault="00CE756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CE7565" w:rsidRPr="00014663" w:rsidRDefault="00CE756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CE7565" w:rsidRPr="00A461C0" w:rsidRDefault="00CE756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7565" w:rsidRDefault="00CE756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№997 від 02.12.2025р.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CE7565" w:rsidRPr="00D90582" w:rsidRDefault="00CE756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CE7565" w:rsidRDefault="00CE7565" w:rsidP="0041798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CE7565" w:rsidRPr="00FF39D7" w:rsidRDefault="00CE7565" w:rsidP="0041798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:rsidR="00CE7565" w:rsidRDefault="00CE7565" w:rsidP="00417981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CE7565" w:rsidRPr="00FF39D7" w:rsidRDefault="00CE756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CE7565" w:rsidRDefault="00CE756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CE7565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565" w:rsidRDefault="00CE7565" w:rsidP="00EE1455">
      <w:pPr>
        <w:spacing w:after="0" w:line="240" w:lineRule="auto"/>
      </w:pPr>
      <w:r>
        <w:separator/>
      </w:r>
    </w:p>
  </w:endnote>
  <w:endnote w:type="continuationSeparator" w:id="0">
    <w:p w:rsidR="00CE7565" w:rsidRDefault="00CE756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565" w:rsidRDefault="00CE7565" w:rsidP="00EE1455">
      <w:pPr>
        <w:spacing w:after="0" w:line="240" w:lineRule="auto"/>
      </w:pPr>
      <w:r>
        <w:separator/>
      </w:r>
    </w:p>
  </w:footnote>
  <w:footnote w:type="continuationSeparator" w:id="0">
    <w:p w:rsidR="00CE7565" w:rsidRDefault="00CE756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153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0BD2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220C"/>
    <w:rsid w:val="00317427"/>
    <w:rsid w:val="00322060"/>
    <w:rsid w:val="0032457C"/>
    <w:rsid w:val="0032767E"/>
    <w:rsid w:val="00330A8A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7981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9519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730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32A6"/>
    <w:rsid w:val="005118E8"/>
    <w:rsid w:val="00521205"/>
    <w:rsid w:val="00521509"/>
    <w:rsid w:val="00531E79"/>
    <w:rsid w:val="00533200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14E1B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0463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5B4D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3FE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26AF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E6D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24CC"/>
    <w:rsid w:val="00BC54D4"/>
    <w:rsid w:val="00BD2B59"/>
    <w:rsid w:val="00BD2ED6"/>
    <w:rsid w:val="00BD3589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E7565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016"/>
    <w:rsid w:val="00DA7419"/>
    <w:rsid w:val="00DB0D15"/>
    <w:rsid w:val="00DC18D1"/>
    <w:rsid w:val="00DC27F0"/>
    <w:rsid w:val="00DC5A11"/>
    <w:rsid w:val="00DC78A5"/>
    <w:rsid w:val="00DE5FFE"/>
    <w:rsid w:val="00DF6D0E"/>
    <w:rsid w:val="00E01FD3"/>
    <w:rsid w:val="00E1168D"/>
    <w:rsid w:val="00E23762"/>
    <w:rsid w:val="00E23853"/>
    <w:rsid w:val="00E26648"/>
    <w:rsid w:val="00E32901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45F9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46CD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E6CFC"/>
    <w:rsid w:val="00FF2D84"/>
    <w:rsid w:val="00FF33D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52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371</Words>
  <Characters>2119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2024-12-11T14:18:00Z</cp:lastPrinted>
  <dcterms:created xsi:type="dcterms:W3CDTF">2025-12-11T08:25:00Z</dcterms:created>
  <dcterms:modified xsi:type="dcterms:W3CDTF">2026-01-07T13:51:00Z</dcterms:modified>
</cp:coreProperties>
</file>