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CC8" w:rsidRDefault="00137CC8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16338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29306123" r:id="rId8"/>
        </w:object>
      </w:r>
    </w:p>
    <w:p w:rsidR="00137CC8" w:rsidRDefault="00137CC8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137CC8" w:rsidRDefault="00137CC8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137CC8" w:rsidRDefault="00137CC8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137CC8" w:rsidRDefault="00137CC8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137CC8" w:rsidRDefault="00137CC8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37CC8" w:rsidRDefault="00137CC8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137CC8" w:rsidRDefault="00137CC8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137CC8" w:rsidRDefault="00137CC8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137CC8" w:rsidRDefault="00137CC8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19 грудня 2025                                            м. Кіцмань                                                      </w:t>
      </w:r>
      <w:r w:rsidRPr="00121AC4">
        <w:rPr>
          <w:rFonts w:ascii="Times New Roman" w:hAnsi="Times New Roman"/>
          <w:b/>
          <w:szCs w:val="24"/>
        </w:rPr>
        <w:t>№ 472/12</w:t>
      </w:r>
    </w:p>
    <w:p w:rsidR="00137CC8" w:rsidRPr="00A461C0" w:rsidRDefault="00137CC8" w:rsidP="00EE1455">
      <w:pPr>
        <w:pStyle w:val="Normal2"/>
        <w:rPr>
          <w:rFonts w:ascii="Times New Roman" w:hAnsi="Times New Roman"/>
          <w:b/>
          <w:szCs w:val="24"/>
        </w:rPr>
      </w:pPr>
    </w:p>
    <w:p w:rsidR="00137CC8" w:rsidRDefault="00137CC8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137CC8" w:rsidRDefault="00137CC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137CC8" w:rsidRDefault="00137CC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гр.ОСОБА 1 опікуном</w:t>
      </w:r>
    </w:p>
    <w:p w:rsidR="00137CC8" w:rsidRPr="00014663" w:rsidRDefault="00137CC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гр.ОСОБА 2</w:t>
      </w:r>
    </w:p>
    <w:p w:rsidR="00137CC8" w:rsidRPr="00A461C0" w:rsidRDefault="00137CC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37CC8" w:rsidRDefault="00137CC8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№995 від 21.11.2025р. гр.ОСОБА 1 про доцільність призначення її опікуном над гр.ОСОБА 2,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02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12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10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137CC8" w:rsidRPr="00D90582" w:rsidRDefault="00137CC8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137CC8" w:rsidRDefault="00137CC8" w:rsidP="00E02392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1970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АДРЕСА 1,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1981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Ігр. «А», який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137CC8" w:rsidRPr="00FF39D7" w:rsidRDefault="00137CC8" w:rsidP="00E02392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1970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>опікуном над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81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>, інвалідом Ігр., «А»  у випадку визнання його судом недієздатним.</w:t>
      </w:r>
    </w:p>
    <w:p w:rsidR="00137CC8" w:rsidRDefault="00137CC8" w:rsidP="00E02392">
      <w:pPr>
        <w:pStyle w:val="ListParagraph"/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137CC8" w:rsidRPr="00FF39D7" w:rsidRDefault="00137CC8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137CC8" w:rsidRDefault="00137CC8" w:rsidP="00225BAF">
      <w:pPr>
        <w:spacing w:after="0" w:line="240" w:lineRule="auto"/>
        <w:jc w:val="center"/>
        <w:rPr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sectPr w:rsidR="00137CC8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CC8" w:rsidRDefault="00137CC8" w:rsidP="00EE1455">
      <w:pPr>
        <w:spacing w:after="0" w:line="240" w:lineRule="auto"/>
      </w:pPr>
      <w:r>
        <w:separator/>
      </w:r>
    </w:p>
  </w:endnote>
  <w:endnote w:type="continuationSeparator" w:id="0">
    <w:p w:rsidR="00137CC8" w:rsidRDefault="00137CC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CC8" w:rsidRDefault="00137CC8" w:rsidP="00EE1455">
      <w:pPr>
        <w:spacing w:after="0" w:line="240" w:lineRule="auto"/>
      </w:pPr>
      <w:r>
        <w:separator/>
      </w:r>
    </w:p>
  </w:footnote>
  <w:footnote w:type="continuationSeparator" w:id="0">
    <w:p w:rsidR="00137CC8" w:rsidRDefault="00137CC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169BB"/>
    <w:rsid w:val="000206A9"/>
    <w:rsid w:val="00021131"/>
    <w:rsid w:val="00021CF5"/>
    <w:rsid w:val="0002642F"/>
    <w:rsid w:val="00027C0C"/>
    <w:rsid w:val="000360A6"/>
    <w:rsid w:val="00045010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068"/>
    <w:rsid w:val="000C7C4A"/>
    <w:rsid w:val="000D29D9"/>
    <w:rsid w:val="000D4405"/>
    <w:rsid w:val="000E5091"/>
    <w:rsid w:val="000E5E89"/>
    <w:rsid w:val="0010141C"/>
    <w:rsid w:val="00103286"/>
    <w:rsid w:val="00106847"/>
    <w:rsid w:val="001142F8"/>
    <w:rsid w:val="00116300"/>
    <w:rsid w:val="00121AC4"/>
    <w:rsid w:val="00123DF4"/>
    <w:rsid w:val="001253C8"/>
    <w:rsid w:val="001310B8"/>
    <w:rsid w:val="00131B8C"/>
    <w:rsid w:val="00134C90"/>
    <w:rsid w:val="00137CC8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6333"/>
    <w:rsid w:val="0018745E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2C2D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25BAF"/>
    <w:rsid w:val="0023057A"/>
    <w:rsid w:val="00230B3A"/>
    <w:rsid w:val="00236A63"/>
    <w:rsid w:val="00237342"/>
    <w:rsid w:val="00240063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6338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2A56"/>
    <w:rsid w:val="003932AB"/>
    <w:rsid w:val="003A0BB9"/>
    <w:rsid w:val="003A339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2832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03750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730A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5511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5E7"/>
    <w:rsid w:val="006666FF"/>
    <w:rsid w:val="006701EB"/>
    <w:rsid w:val="00670F1B"/>
    <w:rsid w:val="006711AF"/>
    <w:rsid w:val="00671AE6"/>
    <w:rsid w:val="00691820"/>
    <w:rsid w:val="006A2FB6"/>
    <w:rsid w:val="006B189E"/>
    <w:rsid w:val="006B61A1"/>
    <w:rsid w:val="006C4350"/>
    <w:rsid w:val="006C7B5B"/>
    <w:rsid w:val="006D565C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67D31"/>
    <w:rsid w:val="007714A7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45E2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1582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2639D"/>
    <w:rsid w:val="009347C2"/>
    <w:rsid w:val="0093588E"/>
    <w:rsid w:val="009377E0"/>
    <w:rsid w:val="0094220C"/>
    <w:rsid w:val="0095041F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86B0B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0769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87D69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A28D2"/>
    <w:rsid w:val="00CB0FE9"/>
    <w:rsid w:val="00CB1AD3"/>
    <w:rsid w:val="00CB2A42"/>
    <w:rsid w:val="00CB4695"/>
    <w:rsid w:val="00CB4E9C"/>
    <w:rsid w:val="00CB60EA"/>
    <w:rsid w:val="00CC07A8"/>
    <w:rsid w:val="00CC4C17"/>
    <w:rsid w:val="00CC6049"/>
    <w:rsid w:val="00CD1368"/>
    <w:rsid w:val="00CD57BE"/>
    <w:rsid w:val="00CE73D1"/>
    <w:rsid w:val="00CF0B1D"/>
    <w:rsid w:val="00D039DC"/>
    <w:rsid w:val="00D03BA6"/>
    <w:rsid w:val="00D05CCE"/>
    <w:rsid w:val="00D061C6"/>
    <w:rsid w:val="00D106D7"/>
    <w:rsid w:val="00D20C56"/>
    <w:rsid w:val="00D20D38"/>
    <w:rsid w:val="00D3158F"/>
    <w:rsid w:val="00D34AEB"/>
    <w:rsid w:val="00D364CE"/>
    <w:rsid w:val="00D40E12"/>
    <w:rsid w:val="00D41FE1"/>
    <w:rsid w:val="00D42F85"/>
    <w:rsid w:val="00D45A7C"/>
    <w:rsid w:val="00D507A6"/>
    <w:rsid w:val="00D67681"/>
    <w:rsid w:val="00D77255"/>
    <w:rsid w:val="00D77F08"/>
    <w:rsid w:val="00D877EF"/>
    <w:rsid w:val="00D90582"/>
    <w:rsid w:val="00D927B7"/>
    <w:rsid w:val="00DA08FF"/>
    <w:rsid w:val="00DA7419"/>
    <w:rsid w:val="00DB0D15"/>
    <w:rsid w:val="00DC18D1"/>
    <w:rsid w:val="00DC27F0"/>
    <w:rsid w:val="00DC78A5"/>
    <w:rsid w:val="00DE5FFE"/>
    <w:rsid w:val="00E01FD3"/>
    <w:rsid w:val="00E02392"/>
    <w:rsid w:val="00E1168D"/>
    <w:rsid w:val="00E23762"/>
    <w:rsid w:val="00E23853"/>
    <w:rsid w:val="00E26648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E4F51"/>
    <w:rsid w:val="00EF14AD"/>
    <w:rsid w:val="00EF3954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7A7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102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2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2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2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380</Words>
  <Characters>2170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2024-12-11T14:18:00Z</cp:lastPrinted>
  <dcterms:created xsi:type="dcterms:W3CDTF">2025-12-11T08:25:00Z</dcterms:created>
  <dcterms:modified xsi:type="dcterms:W3CDTF">2026-01-07T13:49:00Z</dcterms:modified>
</cp:coreProperties>
</file>