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20D" w:rsidRDefault="00C8120D" w:rsidP="00806A17">
      <w:pPr>
        <w:ind w:right="-2"/>
        <w:jc w:val="center"/>
        <w:rPr>
          <w:color w:val="000000"/>
        </w:rPr>
      </w:pPr>
      <w:r w:rsidRPr="002B01D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6105483" r:id="rId6"/>
        </w:object>
      </w:r>
    </w:p>
    <w:p w:rsidR="00C8120D" w:rsidRDefault="00C8120D" w:rsidP="00806A17">
      <w:pPr>
        <w:ind w:right="-2"/>
        <w:jc w:val="center"/>
        <w:rPr>
          <w:color w:val="000000"/>
        </w:rPr>
      </w:pPr>
    </w:p>
    <w:p w:rsidR="00C8120D" w:rsidRDefault="00C8120D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C8120D" w:rsidRDefault="00C8120D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C8120D" w:rsidRDefault="00C8120D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C8120D" w:rsidRDefault="00C8120D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C8120D" w:rsidRDefault="00C8120D" w:rsidP="00806A17">
      <w:pPr>
        <w:jc w:val="center"/>
        <w:rPr>
          <w:b/>
          <w:color w:val="000000"/>
        </w:rPr>
      </w:pPr>
    </w:p>
    <w:p w:rsidR="00C8120D" w:rsidRDefault="00C8120D" w:rsidP="00806A17">
      <w:pPr>
        <w:jc w:val="center"/>
        <w:rPr>
          <w:b/>
          <w:color w:val="000000"/>
        </w:rPr>
      </w:pPr>
    </w:p>
    <w:p w:rsidR="00C8120D" w:rsidRDefault="00C8120D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8120D" w:rsidRDefault="00C8120D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C8120D" w:rsidRDefault="00C8120D" w:rsidP="00806A17">
      <w:pPr>
        <w:jc w:val="center"/>
        <w:rPr>
          <w:color w:val="000000"/>
        </w:rPr>
      </w:pPr>
    </w:p>
    <w:p w:rsidR="00C8120D" w:rsidRDefault="00C8120D" w:rsidP="00806A17">
      <w:pPr>
        <w:rPr>
          <w:color w:val="000000"/>
        </w:rPr>
      </w:pPr>
      <w:r>
        <w:rPr>
          <w:color w:val="000000"/>
        </w:rPr>
        <w:t xml:space="preserve">21 листопада 2025                                      м. Кіцмань                                                    </w:t>
      </w:r>
      <w:r w:rsidRPr="00013C02">
        <w:rPr>
          <w:b/>
          <w:color w:val="000000"/>
        </w:rPr>
        <w:t>№  449/11</w:t>
      </w:r>
    </w:p>
    <w:p w:rsidR="00C8120D" w:rsidRDefault="00C8120D" w:rsidP="00806A17">
      <w:pPr>
        <w:rPr>
          <w:b/>
          <w:color w:val="000000"/>
        </w:rPr>
      </w:pPr>
    </w:p>
    <w:p w:rsidR="00C8120D" w:rsidRDefault="00C8120D" w:rsidP="00013C02">
      <w:pPr>
        <w:tabs>
          <w:tab w:val="left" w:pos="0"/>
          <w:tab w:val="left" w:pos="4140"/>
          <w:tab w:val="left" w:pos="4320"/>
        </w:tabs>
        <w:spacing w:after="160" w:line="259" w:lineRule="auto"/>
        <w:ind w:right="5039"/>
        <w:jc w:val="both"/>
        <w:rPr>
          <w:b/>
          <w:bCs/>
        </w:rPr>
      </w:pPr>
      <w:r w:rsidRPr="005F1678">
        <w:rPr>
          <w:b/>
          <w:bCs/>
        </w:rPr>
        <w:t>Про затвердження кошторисної документації на Поточний ремонт</w:t>
      </w:r>
      <w:r>
        <w:rPr>
          <w:b/>
          <w:bCs/>
        </w:rPr>
        <w:t xml:space="preserve"> приміщення Будинку культури старостинського округу с. Шипинці Кіцманської ТГ за адресою: с Шипинці,                 вул. Назарія Яремчука, 6 Чернівецького району, Чернівецької області </w:t>
      </w:r>
    </w:p>
    <w:p w:rsidR="00C8120D" w:rsidRDefault="00C8120D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C8120D" w:rsidRPr="00734CC9" w:rsidRDefault="00C8120D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C8120D" w:rsidRDefault="00C8120D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</w:t>
      </w:r>
      <w:r w:rsidRPr="00904A11">
        <w:rPr>
          <w:sz w:val="24"/>
          <w:szCs w:val="24"/>
        </w:rPr>
        <w:t>на Поточний ремонт приміщення Будинку культури старостинського округу с. Шипинці Кіцманської ТГ за адресою: с Шипинці, вул. Назарія Яремчука, 6 Чернівецького району,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C8120D" w:rsidRDefault="00C8120D" w:rsidP="00627A1C">
      <w:pPr>
        <w:pStyle w:val="BodyText3"/>
        <w:spacing w:after="0"/>
        <w:jc w:val="both"/>
        <w:rPr>
          <w:sz w:val="24"/>
          <w:szCs w:val="24"/>
        </w:rPr>
      </w:pPr>
    </w:p>
    <w:p w:rsidR="00C8120D" w:rsidRPr="004D4F78" w:rsidRDefault="00C8120D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C8120D" w:rsidRPr="00C95011" w:rsidRDefault="00C8120D" w:rsidP="00627A1C">
      <w:pPr>
        <w:pStyle w:val="BodyText3"/>
        <w:spacing w:after="0"/>
        <w:jc w:val="both"/>
        <w:rPr>
          <w:sz w:val="24"/>
          <w:szCs w:val="24"/>
        </w:rPr>
      </w:pPr>
    </w:p>
    <w:p w:rsidR="00C8120D" w:rsidRPr="00072480" w:rsidRDefault="00C8120D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904A11">
        <w:rPr>
          <w:sz w:val="24"/>
          <w:szCs w:val="24"/>
        </w:rPr>
        <w:t>Поточний ремонт приміщення Будинку культури старостинського округу с. Шипинці Кіцманської ТГ за адресою: с Шипинці, вул. Назарія Яремчука, 6 Чернівецького району, Чернівецької області</w:t>
      </w:r>
      <w:r>
        <w:rPr>
          <w:sz w:val="24"/>
          <w:szCs w:val="24"/>
        </w:rPr>
        <w:t xml:space="preserve"> у сумі 169,956 тис. грн. (сто шістдесят дев’ять тисяч дев’ятсот п’ятдесят шість грн.), що додається. </w:t>
      </w:r>
    </w:p>
    <w:p w:rsidR="00C8120D" w:rsidRPr="00C95011" w:rsidRDefault="00C8120D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C8120D" w:rsidRDefault="00C8120D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C8120D" w:rsidRPr="006A799C" w:rsidRDefault="00C8120D" w:rsidP="00C95011">
      <w:pPr>
        <w:rPr>
          <w:b/>
        </w:rPr>
      </w:pPr>
    </w:p>
    <w:p w:rsidR="00C8120D" w:rsidRPr="0042023F" w:rsidRDefault="00C8120D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C8120D" w:rsidRPr="00BC40F0" w:rsidRDefault="00C8120D" w:rsidP="00C95011">
      <w:pPr>
        <w:ind w:left="660"/>
        <w:rPr>
          <w:b/>
        </w:rPr>
      </w:pPr>
    </w:p>
    <w:p w:rsidR="00C8120D" w:rsidRPr="00BC40F0" w:rsidRDefault="00C8120D" w:rsidP="00C95011">
      <w:pPr>
        <w:ind w:left="660"/>
        <w:rPr>
          <w:b/>
        </w:rPr>
      </w:pPr>
    </w:p>
    <w:p w:rsidR="00C8120D" w:rsidRDefault="00C8120D" w:rsidP="00C95011">
      <w:pPr>
        <w:ind w:left="660"/>
        <w:rPr>
          <w:b/>
        </w:rPr>
      </w:pPr>
    </w:p>
    <w:sectPr w:rsidR="00C8120D" w:rsidSect="00013C02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3C02"/>
    <w:rsid w:val="00072480"/>
    <w:rsid w:val="00165336"/>
    <w:rsid w:val="0023208A"/>
    <w:rsid w:val="00297F32"/>
    <w:rsid w:val="002B01D0"/>
    <w:rsid w:val="0035688C"/>
    <w:rsid w:val="00405AA0"/>
    <w:rsid w:val="0042023F"/>
    <w:rsid w:val="0045567C"/>
    <w:rsid w:val="004B5396"/>
    <w:rsid w:val="004D4F78"/>
    <w:rsid w:val="00512D60"/>
    <w:rsid w:val="005E4956"/>
    <w:rsid w:val="005F1678"/>
    <w:rsid w:val="00622703"/>
    <w:rsid w:val="00627A1C"/>
    <w:rsid w:val="006A799C"/>
    <w:rsid w:val="00703D87"/>
    <w:rsid w:val="00734CC9"/>
    <w:rsid w:val="007B76E1"/>
    <w:rsid w:val="007F1DF1"/>
    <w:rsid w:val="00806A17"/>
    <w:rsid w:val="00904A11"/>
    <w:rsid w:val="00950E2F"/>
    <w:rsid w:val="00973B4B"/>
    <w:rsid w:val="00A05F6E"/>
    <w:rsid w:val="00B80EF4"/>
    <w:rsid w:val="00BC3FCC"/>
    <w:rsid w:val="00BC40F0"/>
    <w:rsid w:val="00BF2FAD"/>
    <w:rsid w:val="00C207F9"/>
    <w:rsid w:val="00C8120D"/>
    <w:rsid w:val="00C95011"/>
    <w:rsid w:val="00D2095C"/>
    <w:rsid w:val="00D240E5"/>
    <w:rsid w:val="00DE0765"/>
    <w:rsid w:val="00DE76AB"/>
    <w:rsid w:val="00EA7FF4"/>
    <w:rsid w:val="00EE3159"/>
    <w:rsid w:val="00EE7C97"/>
    <w:rsid w:val="00F0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264</Words>
  <Characters>1508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пк</cp:lastModifiedBy>
  <cp:revision>3</cp:revision>
  <cp:lastPrinted>2025-12-01T12:45:00Z</cp:lastPrinted>
  <dcterms:created xsi:type="dcterms:W3CDTF">2025-11-21T07:47:00Z</dcterms:created>
  <dcterms:modified xsi:type="dcterms:W3CDTF">2025-12-01T12:45:00Z</dcterms:modified>
</cp:coreProperties>
</file>