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CE1" w:rsidRDefault="00DE2CE1" w:rsidP="00986E11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    </w:t>
      </w:r>
      <w:r w:rsidRPr="00DE2AB2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27063700" r:id="rId5"/>
        </w:object>
      </w:r>
    </w:p>
    <w:p w:rsidR="00DE2CE1" w:rsidRPr="002E3001" w:rsidRDefault="00DE2CE1" w:rsidP="00986E11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</w:p>
    <w:p w:rsidR="00DE2CE1" w:rsidRDefault="00DE2CE1" w:rsidP="00986E11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DE2CE1" w:rsidRDefault="00DE2CE1" w:rsidP="00986E11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DE2CE1" w:rsidRDefault="00DE2CE1" w:rsidP="00986E11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DE2CE1" w:rsidRDefault="00DE2CE1" w:rsidP="00986E1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DE2CE1" w:rsidRDefault="00DE2CE1" w:rsidP="00986E1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DE2CE1" w:rsidRDefault="00DE2CE1" w:rsidP="00986E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E2CE1" w:rsidRDefault="00DE2CE1" w:rsidP="00986E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DE2CE1" w:rsidRDefault="00DE2CE1" w:rsidP="00986E1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E2CE1" w:rsidRDefault="00DE2CE1" w:rsidP="00986E1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21 листопада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5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436/11</w:t>
      </w:r>
    </w:p>
    <w:p w:rsidR="00DE2CE1" w:rsidRDefault="00DE2CE1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</w:p>
    <w:p w:rsidR="00DE2CE1" w:rsidRPr="00425C3E" w:rsidRDefault="00DE2CE1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425C3E">
        <w:rPr>
          <w:rFonts w:ascii="Times New Roman" w:hAnsi="Times New Roman" w:cs="Times New Roman"/>
          <w:b/>
          <w:iCs/>
        </w:rPr>
        <w:t>Про</w:t>
      </w:r>
      <w:r w:rsidRPr="00425C3E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425C3E">
        <w:rPr>
          <w:rFonts w:ascii="Times New Roman" w:hAnsi="Times New Roman" w:cs="Times New Roman"/>
          <w:b/>
          <w:iCs/>
        </w:rPr>
        <w:t>утворення</w:t>
      </w:r>
      <w:r w:rsidRPr="00425C3E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425C3E">
        <w:rPr>
          <w:rFonts w:ascii="Times New Roman" w:hAnsi="Times New Roman" w:cs="Times New Roman"/>
          <w:b/>
          <w:iCs/>
        </w:rPr>
        <w:t xml:space="preserve">міждисциплінарних </w:t>
      </w:r>
    </w:p>
    <w:p w:rsidR="00DE2CE1" w:rsidRPr="00425C3E" w:rsidRDefault="00DE2CE1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425C3E">
        <w:rPr>
          <w:rFonts w:ascii="Times New Roman" w:hAnsi="Times New Roman" w:cs="Times New Roman"/>
          <w:b/>
          <w:iCs/>
        </w:rPr>
        <w:t xml:space="preserve">команд для організації соціального </w:t>
      </w:r>
    </w:p>
    <w:p w:rsidR="00DE2CE1" w:rsidRPr="00425C3E" w:rsidRDefault="00DE2CE1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pacing w:val="-4"/>
        </w:rPr>
      </w:pPr>
      <w:r w:rsidRPr="00425C3E">
        <w:rPr>
          <w:rFonts w:ascii="Times New Roman" w:hAnsi="Times New Roman" w:cs="Times New Roman"/>
          <w:b/>
          <w:iCs/>
        </w:rPr>
        <w:t>захисту</w:t>
      </w:r>
      <w:r w:rsidRPr="00425C3E">
        <w:rPr>
          <w:rFonts w:ascii="Times New Roman" w:hAnsi="Times New Roman" w:cs="Times New Roman"/>
          <w:b/>
          <w:iCs/>
          <w:spacing w:val="-57"/>
        </w:rPr>
        <w:t xml:space="preserve">    </w:t>
      </w:r>
      <w:r w:rsidRPr="00425C3E">
        <w:rPr>
          <w:rFonts w:ascii="Times New Roman" w:hAnsi="Times New Roman" w:cs="Times New Roman"/>
          <w:b/>
          <w:iCs/>
        </w:rPr>
        <w:t>дітей,</w:t>
      </w:r>
      <w:r w:rsidRPr="00425C3E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425C3E">
        <w:rPr>
          <w:rFonts w:ascii="Times New Roman" w:hAnsi="Times New Roman" w:cs="Times New Roman"/>
          <w:b/>
          <w:iCs/>
        </w:rPr>
        <w:t>які</w:t>
      </w:r>
      <w:r w:rsidRPr="00425C3E">
        <w:rPr>
          <w:rFonts w:ascii="Times New Roman" w:hAnsi="Times New Roman" w:cs="Times New Roman"/>
          <w:b/>
          <w:iCs/>
          <w:spacing w:val="-2"/>
        </w:rPr>
        <w:t xml:space="preserve"> </w:t>
      </w:r>
      <w:r w:rsidRPr="00425C3E">
        <w:rPr>
          <w:rFonts w:ascii="Times New Roman" w:hAnsi="Times New Roman" w:cs="Times New Roman"/>
          <w:b/>
          <w:iCs/>
        </w:rPr>
        <w:t>перебувають у</w:t>
      </w:r>
      <w:r w:rsidRPr="00425C3E">
        <w:rPr>
          <w:rFonts w:ascii="Times New Roman" w:hAnsi="Times New Roman" w:cs="Times New Roman"/>
          <w:b/>
          <w:iCs/>
          <w:spacing w:val="-4"/>
        </w:rPr>
        <w:t xml:space="preserve"> </w:t>
      </w:r>
    </w:p>
    <w:p w:rsidR="00DE2CE1" w:rsidRPr="00425C3E" w:rsidRDefault="00DE2CE1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425C3E">
        <w:rPr>
          <w:rFonts w:ascii="Times New Roman" w:hAnsi="Times New Roman" w:cs="Times New Roman"/>
          <w:b/>
          <w:iCs/>
        </w:rPr>
        <w:t>складних</w:t>
      </w:r>
      <w:r w:rsidRPr="00425C3E">
        <w:rPr>
          <w:rFonts w:ascii="Times New Roman" w:hAnsi="Times New Roman" w:cs="Times New Roman"/>
          <w:b/>
          <w:iCs/>
          <w:spacing w:val="3"/>
        </w:rPr>
        <w:t xml:space="preserve"> </w:t>
      </w:r>
      <w:r w:rsidRPr="00425C3E">
        <w:rPr>
          <w:rFonts w:ascii="Times New Roman" w:hAnsi="Times New Roman" w:cs="Times New Roman"/>
          <w:b/>
          <w:iCs/>
        </w:rPr>
        <w:t>життєвих</w:t>
      </w:r>
      <w:r w:rsidRPr="00425C3E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425C3E">
        <w:rPr>
          <w:rFonts w:ascii="Times New Roman" w:hAnsi="Times New Roman" w:cs="Times New Roman"/>
          <w:b/>
          <w:iCs/>
        </w:rPr>
        <w:t>обставинах</w:t>
      </w:r>
    </w:p>
    <w:p w:rsidR="00DE2CE1" w:rsidRPr="00425C3E" w:rsidRDefault="00DE2CE1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425C3E">
        <w:rPr>
          <w:rFonts w:ascii="Times New Roman" w:hAnsi="Times New Roman" w:cs="Times New Roman"/>
          <w:b/>
          <w:iCs/>
        </w:rPr>
        <w:t>та затвердження їх персонального складу</w:t>
      </w:r>
    </w:p>
    <w:p w:rsidR="00DE2CE1" w:rsidRPr="00425C3E" w:rsidRDefault="00DE2CE1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425C3E">
        <w:rPr>
          <w:rFonts w:ascii="Times New Roman" w:hAnsi="Times New Roman" w:cs="Times New Roman"/>
          <w:b/>
          <w:iCs/>
        </w:rPr>
        <w:t>з числа суб’єктів організації</w:t>
      </w:r>
    </w:p>
    <w:p w:rsidR="00DE2CE1" w:rsidRPr="00425C3E" w:rsidRDefault="00DE2CE1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425C3E">
        <w:rPr>
          <w:rFonts w:ascii="Times New Roman" w:hAnsi="Times New Roman" w:cs="Times New Roman"/>
          <w:b/>
          <w:iCs/>
        </w:rPr>
        <w:t>соціального захисту дітей даної категорії</w:t>
      </w:r>
    </w:p>
    <w:p w:rsidR="00DE2CE1" w:rsidRDefault="00DE2CE1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DE2CE1" w:rsidRDefault="00DE2CE1" w:rsidP="00986E11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Керуючись статтями 32, 34, </w:t>
      </w:r>
      <w:r>
        <w:rPr>
          <w:rFonts w:ascii="Times New Roman" w:hAnsi="Times New Roman"/>
          <w:sz w:val="24"/>
          <w:szCs w:val="24"/>
          <w:lang w:val="uk-UA" w:eastAsia="ru-RU"/>
        </w:rPr>
        <w:t>52, 73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«Про запобігання та протидію домашньому насильству», «Про соціальні послуги», </w:t>
      </w:r>
      <w:bookmarkStart w:id="0" w:name="_Hlk69460910"/>
      <w:r>
        <w:rPr>
          <w:rFonts w:ascii="Times New Roman" w:hAnsi="Times New Roman"/>
          <w:sz w:val="24"/>
          <w:szCs w:val="24"/>
          <w:lang w:val="uk-UA" w:eastAsia="ru-RU"/>
        </w:rPr>
        <w:t>постановою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24.09.2008 № 866 «Питання діяльності органів опіки та піклування, пов’язаної із захистом прав дитини» зі змінами</w:t>
      </w:r>
      <w:bookmarkStart w:id="1" w:name="_Hlk69460888"/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постановою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>
        <w:rPr>
          <w:rFonts w:ascii="Times New Roman" w:hAnsi="Times New Roman" w:cs="Times New Roman"/>
          <w:sz w:val="24"/>
          <w:szCs w:val="24"/>
          <w:lang w:val="uk-UA" w:eastAsia="ru-RU"/>
        </w:rPr>
        <w:t>рішенням виконавчого комітету Кіцманської міської ради від 15.12.2021 № 384/12, з метою забезпечення найкращих інтересів дітей, які перебувають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у складних життєвих обставинах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терит</w:t>
      </w:r>
      <w:r>
        <w:rPr>
          <w:rFonts w:ascii="Times New Roman" w:hAnsi="Times New Roman"/>
          <w:sz w:val="24"/>
          <w:szCs w:val="24"/>
          <w:lang w:val="uk-UA" w:eastAsia="ru-RU"/>
        </w:rPr>
        <w:t>орії Кіцманської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громади,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DE2CE1" w:rsidRDefault="00DE2CE1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</w:t>
      </w:r>
    </w:p>
    <w:p w:rsidR="00DE2CE1" w:rsidRDefault="00DE2CE1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DE2CE1" w:rsidRDefault="00DE2CE1" w:rsidP="00986E11">
      <w:pPr>
        <w:widowControl w:val="0"/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E2CE1" w:rsidRDefault="00DE2CE1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1. Утворити міждисциплінарні команди для організації соціального захисту дітей, які перебувають у складних життєвих обставинах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на території </w:t>
      </w:r>
      <w:r>
        <w:rPr>
          <w:rFonts w:ascii="Times New Roman" w:hAnsi="Times New Roman"/>
          <w:sz w:val="24"/>
          <w:szCs w:val="24"/>
          <w:lang w:val="uk-UA"/>
        </w:rPr>
        <w:t>Кіцманської громади.</w:t>
      </w:r>
    </w:p>
    <w:p w:rsidR="00DE2CE1" w:rsidRDefault="00DE2CE1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E2CE1" w:rsidRDefault="00DE2CE1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2. Затвердити персональний склад міждисциплінарних команд</w:t>
      </w:r>
      <w:r>
        <w:rPr>
          <w:rFonts w:ascii="Times New Roman" w:hAnsi="Times New Roman"/>
          <w:sz w:val="24"/>
          <w:szCs w:val="24"/>
          <w:lang w:val="uk-UA"/>
        </w:rPr>
        <w:t xml:space="preserve"> з числа суб’єктів організації соціального захисту дітей, які перебувають у складних життєвих обставинах (додається).</w:t>
      </w:r>
    </w:p>
    <w:p w:rsidR="00DE2CE1" w:rsidRDefault="00DE2CE1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E2CE1" w:rsidRDefault="00DE2CE1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3.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Службі у справах дітей Кіцманської міської ради (Лариса ЗАЯРНЮК) забезпечити організацію діяльності міждисциплінарних команд шляхом проведення засідань.</w:t>
      </w:r>
    </w:p>
    <w:p w:rsidR="00DE2CE1" w:rsidRDefault="00DE2CE1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DE2CE1" w:rsidRDefault="00DE2CE1" w:rsidP="00986E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:rsidR="00DE2CE1" w:rsidRDefault="00DE2CE1" w:rsidP="00986E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DE2CE1" w:rsidRDefault="00DE2CE1" w:rsidP="00986E11">
      <w:pPr>
        <w:pStyle w:val="1"/>
        <w:tabs>
          <w:tab w:val="left" w:pos="708"/>
        </w:tabs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DE2CE1" w:rsidRDefault="00DE2CE1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DE2CE1" w:rsidRDefault="00DE2CE1" w:rsidP="002E3001">
      <w:pPr>
        <w:pStyle w:val="1"/>
        <w:tabs>
          <w:tab w:val="left" w:pos="708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Секретар міської ради                                                                                     Іван СЕМЕНЮК</w:t>
      </w:r>
    </w:p>
    <w:p w:rsidR="00DE2CE1" w:rsidRDefault="00DE2CE1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DE2CE1" w:rsidRDefault="00DE2CE1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DE2CE1" w:rsidRDefault="00DE2CE1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DE2CE1" w:rsidRDefault="00DE2CE1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DE2CE1" w:rsidRDefault="00DE2CE1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DE2CE1" w:rsidRDefault="00DE2CE1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DE2CE1" w:rsidRDefault="00DE2CE1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DE2CE1" w:rsidRDefault="00DE2CE1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 рішення виконавчого комітету</w:t>
      </w:r>
    </w:p>
    <w:p w:rsidR="00DE2CE1" w:rsidRDefault="00DE2CE1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DE2CE1" w:rsidRDefault="00DE2CE1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від 21.11.2025 р. № 436/11</w:t>
      </w:r>
    </w:p>
    <w:p w:rsidR="00DE2CE1" w:rsidRDefault="00DE2CE1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DE2CE1" w:rsidRDefault="00DE2CE1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DE2CE1" w:rsidRDefault="00DE2CE1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ПЕРСОНАЛЬНИЙ СКЛАД</w:t>
      </w:r>
    </w:p>
    <w:p w:rsidR="00DE2CE1" w:rsidRDefault="00DE2CE1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міждисциплінарних команд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з числа суб’єктів</w:t>
      </w:r>
    </w:p>
    <w:p w:rsidR="00DE2CE1" w:rsidRDefault="00DE2CE1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організації соціального захисту дітей,</w:t>
      </w:r>
    </w:p>
    <w:p w:rsidR="00DE2CE1" w:rsidRDefault="00DE2CE1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які перебувають у складних життєвих обставинах</w:t>
      </w:r>
    </w:p>
    <w:p w:rsidR="00DE2CE1" w:rsidRDefault="00DE2CE1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DE2CE1" w:rsidRDefault="00DE2CE1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1. </w:t>
      </w:r>
      <w:r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 малолітнього ОСОБА 1</w:t>
      </w:r>
      <w:r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  <w:lang w:val="uk-UA"/>
        </w:rPr>
        <w:t>***</w:t>
      </w:r>
      <w:r>
        <w:rPr>
          <w:rStyle w:val="a"/>
          <w:sz w:val="24"/>
          <w:szCs w:val="24"/>
        </w:rPr>
        <w:t xml:space="preserve">2021 року народження, мешканця с. Кліводин, </w:t>
      </w:r>
      <w:r>
        <w:rPr>
          <w:rStyle w:val="a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:</w:t>
      </w:r>
    </w:p>
    <w:p w:rsidR="00DE2CE1" w:rsidRDefault="00DE2CE1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DE2CE1" w:rsidRDefault="00DE2CE1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DE2CE1" w:rsidRDefault="00DE2CE1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в.о. начальника відділу освіти, молоді і спорту виконавчого комітету Кіцманської міської ради;</w:t>
      </w:r>
    </w:p>
    <w:p w:rsidR="00DE2CE1" w:rsidRDefault="00DE2CE1" w:rsidP="00AC7852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C7852">
        <w:rPr>
          <w:rFonts w:ascii="Times New Roman" w:hAnsi="Times New Roman"/>
          <w:b/>
          <w:sz w:val="24"/>
          <w:szCs w:val="24"/>
          <w:lang w:val="uk-UA"/>
        </w:rPr>
        <w:t>Євгенія ПАЛІЄВИЧ</w:t>
      </w:r>
      <w:r>
        <w:rPr>
          <w:rFonts w:ascii="Times New Roman" w:hAnsi="Times New Roman"/>
          <w:sz w:val="24"/>
          <w:szCs w:val="24"/>
          <w:lang w:val="uk-UA"/>
        </w:rPr>
        <w:t xml:space="preserve"> -</w:t>
      </w:r>
      <w:r w:rsidRPr="00AC7852">
        <w:rPr>
          <w:sz w:val="24"/>
          <w:szCs w:val="24"/>
          <w:lang w:val="uk-UA"/>
        </w:rPr>
        <w:t xml:space="preserve"> </w:t>
      </w:r>
      <w:r w:rsidRPr="00AC7852">
        <w:rPr>
          <w:rFonts w:ascii="Times New Roman" w:hAnsi="Times New Roman"/>
          <w:sz w:val="24"/>
          <w:szCs w:val="24"/>
          <w:lang w:val="uk-UA"/>
        </w:rPr>
        <w:t>провідний фахівець із соціальної роботи апарату К</w:t>
      </w:r>
      <w:r>
        <w:rPr>
          <w:rFonts w:ascii="Times New Roman" w:hAnsi="Times New Roman"/>
          <w:sz w:val="24"/>
          <w:szCs w:val="24"/>
          <w:lang w:val="uk-UA"/>
        </w:rPr>
        <w:t>НП</w:t>
      </w:r>
      <w:r w:rsidRPr="00AC7852">
        <w:rPr>
          <w:rFonts w:ascii="Times New Roman" w:hAnsi="Times New Roman"/>
          <w:sz w:val="24"/>
          <w:szCs w:val="24"/>
          <w:lang w:val="uk-UA"/>
        </w:rPr>
        <w:t xml:space="preserve"> «Кіцманський центр надання соціальних послуг Кіцманської міської ради»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DE2CE1" w:rsidRPr="0099070F" w:rsidRDefault="00DE2CE1" w:rsidP="006D61A2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Марія ПІЦИК</w:t>
      </w:r>
      <w:r w:rsidRPr="0099070F">
        <w:rPr>
          <w:rFonts w:ascii="Times New Roman" w:hAnsi="Times New Roman"/>
          <w:sz w:val="24"/>
          <w:szCs w:val="24"/>
          <w:lang w:val="uk-UA"/>
        </w:rPr>
        <w:t>- сімейний лікар КНП «Кіцманськ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99070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БЛІЛ</w:t>
      </w:r>
      <w:r w:rsidRPr="0099070F">
        <w:rPr>
          <w:rFonts w:ascii="Times New Roman" w:hAnsi="Times New Roman"/>
          <w:sz w:val="24"/>
          <w:szCs w:val="24"/>
          <w:lang w:val="uk-UA"/>
        </w:rPr>
        <w:t>»;</w:t>
      </w:r>
    </w:p>
    <w:p w:rsidR="00DE2CE1" w:rsidRPr="006D61A2" w:rsidRDefault="00DE2CE1" w:rsidP="00AC7852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D61A2">
        <w:rPr>
          <w:rFonts w:ascii="Times New Roman" w:hAnsi="Times New Roman"/>
          <w:b/>
          <w:bCs/>
          <w:sz w:val="24"/>
          <w:szCs w:val="24"/>
          <w:lang w:val="uk-UA"/>
        </w:rPr>
        <w:t xml:space="preserve">Сніжана ЗАБОЛОТСЬКА – </w:t>
      </w:r>
      <w:r w:rsidRPr="006D61A2">
        <w:rPr>
          <w:rFonts w:ascii="Times New Roman" w:hAnsi="Times New Roman"/>
          <w:sz w:val="24"/>
          <w:szCs w:val="24"/>
          <w:lang w:val="uk-UA"/>
        </w:rPr>
        <w:t>директор Кліводинського ЗДО;</w:t>
      </w:r>
    </w:p>
    <w:p w:rsidR="00DE2CE1" w:rsidRPr="00C12268" w:rsidRDefault="00DE2CE1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C12268">
        <w:rPr>
          <w:rFonts w:ascii="Times New Roman" w:hAnsi="Times New Roman"/>
          <w:b/>
          <w:bCs/>
          <w:sz w:val="24"/>
          <w:szCs w:val="24"/>
          <w:lang w:val="uk-UA"/>
        </w:rPr>
        <w:t>Володимир ВЕРСТЮК</w:t>
      </w:r>
      <w:r w:rsidRPr="00C12268">
        <w:rPr>
          <w:rFonts w:ascii="Times New Roman" w:hAnsi="Times New Roman"/>
          <w:sz w:val="24"/>
          <w:szCs w:val="24"/>
          <w:lang w:val="uk-UA"/>
        </w:rPr>
        <w:t xml:space="preserve"> – староста Кліводинського старостинського округу.</w:t>
      </w:r>
    </w:p>
    <w:p w:rsidR="00DE2CE1" w:rsidRDefault="00DE2CE1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E2CE1" w:rsidRDefault="00DE2CE1" w:rsidP="00AC07CF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2.</w:t>
      </w:r>
      <w:r>
        <w:rPr>
          <w:rFonts w:ascii="Times New Roman" w:hAnsi="Times New Roman"/>
          <w:sz w:val="24"/>
          <w:szCs w:val="24"/>
          <w:lang w:val="uk-UA"/>
        </w:rPr>
        <w:t xml:space="preserve"> Для організації соціального захисту </w:t>
      </w:r>
      <w:r>
        <w:rPr>
          <w:rStyle w:val="a"/>
          <w:sz w:val="24"/>
          <w:szCs w:val="24"/>
        </w:rPr>
        <w:t xml:space="preserve">малолітнього </w:t>
      </w:r>
      <w:r>
        <w:rPr>
          <w:rStyle w:val="a"/>
          <w:sz w:val="24"/>
          <w:szCs w:val="24"/>
          <w:lang w:val="uk-UA"/>
        </w:rPr>
        <w:t>ОСОБА 2</w:t>
      </w:r>
      <w:r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  <w:lang w:val="uk-UA"/>
        </w:rPr>
        <w:t>***</w:t>
      </w:r>
      <w:r>
        <w:rPr>
          <w:rStyle w:val="a"/>
          <w:sz w:val="24"/>
          <w:szCs w:val="24"/>
        </w:rPr>
        <w:t xml:space="preserve">2014 року народження, мешканця с. Кліводин, </w:t>
      </w:r>
      <w:r>
        <w:rPr>
          <w:rStyle w:val="a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:</w:t>
      </w:r>
    </w:p>
    <w:p w:rsidR="00DE2CE1" w:rsidRDefault="00DE2CE1" w:rsidP="00AC07CF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DE2CE1" w:rsidRDefault="00DE2CE1" w:rsidP="00AC07CF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DE2CE1" w:rsidRDefault="00DE2CE1" w:rsidP="00AC07CF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в.о. начальника відділу освіти, молоді і спорту виконавчого комітету Кіцманської міської ради;</w:t>
      </w:r>
    </w:p>
    <w:p w:rsidR="00DE2CE1" w:rsidRDefault="00DE2CE1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C7852">
        <w:rPr>
          <w:rFonts w:ascii="Times New Roman" w:hAnsi="Times New Roman"/>
          <w:b/>
          <w:sz w:val="24"/>
          <w:szCs w:val="24"/>
          <w:lang w:val="uk-UA"/>
        </w:rPr>
        <w:t>Євгенія ПАЛІЄВИЧ</w:t>
      </w:r>
      <w:r>
        <w:rPr>
          <w:rFonts w:ascii="Times New Roman" w:hAnsi="Times New Roman"/>
          <w:sz w:val="24"/>
          <w:szCs w:val="24"/>
          <w:lang w:val="uk-UA"/>
        </w:rPr>
        <w:t xml:space="preserve"> -</w:t>
      </w:r>
      <w:r w:rsidRPr="00AC7852">
        <w:rPr>
          <w:sz w:val="24"/>
          <w:szCs w:val="24"/>
          <w:lang w:val="uk-UA"/>
        </w:rPr>
        <w:t xml:space="preserve"> </w:t>
      </w:r>
      <w:r w:rsidRPr="00AC7852">
        <w:rPr>
          <w:rFonts w:ascii="Times New Roman" w:hAnsi="Times New Roman"/>
          <w:sz w:val="24"/>
          <w:szCs w:val="24"/>
          <w:lang w:val="uk-UA"/>
        </w:rPr>
        <w:t>провідний фахівець із соціальної роботи апарату К</w:t>
      </w:r>
      <w:r>
        <w:rPr>
          <w:rFonts w:ascii="Times New Roman" w:hAnsi="Times New Roman"/>
          <w:sz w:val="24"/>
          <w:szCs w:val="24"/>
          <w:lang w:val="uk-UA"/>
        </w:rPr>
        <w:t>НП</w:t>
      </w:r>
      <w:r w:rsidRPr="00AC7852">
        <w:rPr>
          <w:rFonts w:ascii="Times New Roman" w:hAnsi="Times New Roman"/>
          <w:sz w:val="24"/>
          <w:szCs w:val="24"/>
          <w:lang w:val="uk-UA"/>
        </w:rPr>
        <w:t xml:space="preserve"> «Кіцманський центр надання соціальних послуг Кіцманської міської ради»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DE2CE1" w:rsidRPr="0099070F" w:rsidRDefault="00DE2CE1" w:rsidP="006D61A2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9070F"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 w:rsidRPr="0099070F">
        <w:rPr>
          <w:rFonts w:ascii="Times New Roman" w:hAnsi="Times New Roman"/>
          <w:sz w:val="24"/>
          <w:szCs w:val="24"/>
          <w:lang w:val="uk-UA"/>
        </w:rPr>
        <w:t>- сімейний лікар КНП «Кіцманський ЦПМД»;</w:t>
      </w:r>
    </w:p>
    <w:p w:rsidR="00DE2CE1" w:rsidRPr="00E24A6B" w:rsidRDefault="00DE2CE1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E24A6B">
        <w:rPr>
          <w:rFonts w:ascii="Times New Roman" w:hAnsi="Times New Roman"/>
          <w:b/>
          <w:sz w:val="24"/>
          <w:szCs w:val="24"/>
          <w:lang w:val="uk-UA"/>
        </w:rPr>
        <w:t>Юлія ОЛЕКСЮК</w:t>
      </w:r>
      <w:r w:rsidRPr="00E24A6B">
        <w:rPr>
          <w:rFonts w:ascii="Times New Roman" w:hAnsi="Times New Roman"/>
          <w:sz w:val="24"/>
          <w:szCs w:val="24"/>
          <w:lang w:val="uk-UA"/>
        </w:rPr>
        <w:t xml:space="preserve"> –директор Кліводинської гімназії;</w:t>
      </w:r>
    </w:p>
    <w:p w:rsidR="00DE2CE1" w:rsidRPr="00C12268" w:rsidRDefault="00DE2CE1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C12268">
        <w:rPr>
          <w:rFonts w:ascii="Times New Roman" w:hAnsi="Times New Roman"/>
          <w:b/>
          <w:bCs/>
          <w:sz w:val="24"/>
          <w:szCs w:val="24"/>
          <w:lang w:val="uk-UA"/>
        </w:rPr>
        <w:t>Володимир ВЕРСТЮК</w:t>
      </w:r>
      <w:r w:rsidRPr="00C12268">
        <w:rPr>
          <w:rFonts w:ascii="Times New Roman" w:hAnsi="Times New Roman"/>
          <w:sz w:val="24"/>
          <w:szCs w:val="24"/>
          <w:lang w:val="uk-UA"/>
        </w:rPr>
        <w:t xml:space="preserve"> – староста Кліводинського старостинського округу.</w:t>
      </w:r>
    </w:p>
    <w:p w:rsidR="00DE2CE1" w:rsidRDefault="00DE2CE1" w:rsidP="00AC07CF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E2CE1" w:rsidRDefault="00DE2CE1" w:rsidP="00704ADA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3.</w:t>
      </w:r>
      <w:r>
        <w:rPr>
          <w:rFonts w:ascii="Times New Roman" w:hAnsi="Times New Roman"/>
          <w:sz w:val="24"/>
          <w:szCs w:val="24"/>
          <w:lang w:val="uk-UA"/>
        </w:rPr>
        <w:t xml:space="preserve"> Для організації соціального захисту </w:t>
      </w:r>
      <w:r>
        <w:rPr>
          <w:rStyle w:val="a"/>
          <w:sz w:val="24"/>
          <w:szCs w:val="24"/>
        </w:rPr>
        <w:t xml:space="preserve">малолітнього </w:t>
      </w:r>
      <w:r>
        <w:rPr>
          <w:rStyle w:val="a"/>
          <w:sz w:val="24"/>
          <w:szCs w:val="24"/>
          <w:lang w:val="uk-UA"/>
        </w:rPr>
        <w:t>ОСОБА 3</w:t>
      </w:r>
      <w:r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  <w:lang w:val="uk-UA"/>
        </w:rPr>
        <w:t>***</w:t>
      </w:r>
      <w:r>
        <w:rPr>
          <w:rStyle w:val="a"/>
          <w:sz w:val="24"/>
          <w:szCs w:val="24"/>
        </w:rPr>
        <w:t xml:space="preserve">2014 року народження, мешканця с. Кліводин, </w:t>
      </w:r>
      <w:r>
        <w:rPr>
          <w:rStyle w:val="a"/>
          <w:sz w:val="24"/>
          <w:szCs w:val="24"/>
          <w:lang w:val="uk-UA"/>
        </w:rPr>
        <w:t>АДРЕСА 3</w:t>
      </w:r>
      <w:r>
        <w:rPr>
          <w:rFonts w:ascii="Times New Roman" w:hAnsi="Times New Roman"/>
          <w:sz w:val="24"/>
          <w:szCs w:val="24"/>
          <w:lang w:val="uk-UA"/>
        </w:rPr>
        <w:t>:</w:t>
      </w:r>
    </w:p>
    <w:p w:rsidR="00DE2CE1" w:rsidRDefault="00DE2CE1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DE2CE1" w:rsidRDefault="00DE2CE1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DE2CE1" w:rsidRDefault="00DE2CE1" w:rsidP="00EF27E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в.о. начальника відділу освіти, молоді і спорту виконавчого комітету Кіцманської міської ради;</w:t>
      </w:r>
    </w:p>
    <w:p w:rsidR="00DE2CE1" w:rsidRDefault="00DE2CE1" w:rsidP="00E24A6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C7852">
        <w:rPr>
          <w:rFonts w:ascii="Times New Roman" w:hAnsi="Times New Roman"/>
          <w:b/>
          <w:sz w:val="24"/>
          <w:szCs w:val="24"/>
          <w:lang w:val="uk-UA"/>
        </w:rPr>
        <w:t>Євгенія ПАЛІЄВИЧ</w:t>
      </w:r>
      <w:r>
        <w:rPr>
          <w:rFonts w:ascii="Times New Roman" w:hAnsi="Times New Roman"/>
          <w:sz w:val="24"/>
          <w:szCs w:val="24"/>
          <w:lang w:val="uk-UA"/>
        </w:rPr>
        <w:t xml:space="preserve"> -</w:t>
      </w:r>
      <w:r w:rsidRPr="00AC7852">
        <w:rPr>
          <w:sz w:val="24"/>
          <w:szCs w:val="24"/>
          <w:lang w:val="uk-UA"/>
        </w:rPr>
        <w:t xml:space="preserve"> </w:t>
      </w:r>
      <w:r w:rsidRPr="00AC7852">
        <w:rPr>
          <w:rFonts w:ascii="Times New Roman" w:hAnsi="Times New Roman"/>
          <w:sz w:val="24"/>
          <w:szCs w:val="24"/>
          <w:lang w:val="uk-UA"/>
        </w:rPr>
        <w:t>провідний фахівець із соціальної роботи апарату К</w:t>
      </w:r>
      <w:r>
        <w:rPr>
          <w:rFonts w:ascii="Times New Roman" w:hAnsi="Times New Roman"/>
          <w:sz w:val="24"/>
          <w:szCs w:val="24"/>
          <w:lang w:val="uk-UA"/>
        </w:rPr>
        <w:t>НП</w:t>
      </w:r>
      <w:r w:rsidRPr="00AC7852">
        <w:rPr>
          <w:rFonts w:ascii="Times New Roman" w:hAnsi="Times New Roman"/>
          <w:sz w:val="24"/>
          <w:szCs w:val="24"/>
          <w:lang w:val="uk-UA"/>
        </w:rPr>
        <w:t xml:space="preserve"> «Кіцманський центр надання соціальних послуг Кіцманської міської ради»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DE2CE1" w:rsidRPr="0099070F" w:rsidRDefault="00DE2CE1" w:rsidP="006D61A2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Марія ПІЦИК</w:t>
      </w:r>
      <w:r w:rsidRPr="0099070F">
        <w:rPr>
          <w:rFonts w:ascii="Times New Roman" w:hAnsi="Times New Roman"/>
          <w:sz w:val="24"/>
          <w:szCs w:val="24"/>
          <w:lang w:val="uk-UA"/>
        </w:rPr>
        <w:t>- сімейний лікар КНП «Кіцманськ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99070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БЛІЛ</w:t>
      </w:r>
      <w:r w:rsidRPr="0099070F">
        <w:rPr>
          <w:rFonts w:ascii="Times New Roman" w:hAnsi="Times New Roman"/>
          <w:sz w:val="24"/>
          <w:szCs w:val="24"/>
          <w:lang w:val="uk-UA"/>
        </w:rPr>
        <w:t>»;</w:t>
      </w:r>
    </w:p>
    <w:p w:rsidR="00DE2CE1" w:rsidRPr="00E24A6B" w:rsidRDefault="00DE2CE1" w:rsidP="00E24A6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E24A6B">
        <w:rPr>
          <w:rFonts w:ascii="Times New Roman" w:hAnsi="Times New Roman"/>
          <w:b/>
          <w:sz w:val="24"/>
          <w:szCs w:val="24"/>
          <w:lang w:val="uk-UA"/>
        </w:rPr>
        <w:t>Юлія ОЛЕКСЮК</w:t>
      </w:r>
      <w:r w:rsidRPr="00E24A6B">
        <w:rPr>
          <w:rFonts w:ascii="Times New Roman" w:hAnsi="Times New Roman"/>
          <w:sz w:val="24"/>
          <w:szCs w:val="24"/>
          <w:lang w:val="uk-UA"/>
        </w:rPr>
        <w:t xml:space="preserve"> –директор Кліводинської гімназії;</w:t>
      </w:r>
    </w:p>
    <w:p w:rsidR="00DE2CE1" w:rsidRPr="00C12268" w:rsidRDefault="00DE2CE1" w:rsidP="00E24A6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C12268">
        <w:rPr>
          <w:rFonts w:ascii="Times New Roman" w:hAnsi="Times New Roman"/>
          <w:b/>
          <w:bCs/>
          <w:sz w:val="24"/>
          <w:szCs w:val="24"/>
          <w:lang w:val="uk-UA"/>
        </w:rPr>
        <w:t>Володимир ВЕРСТЮК</w:t>
      </w:r>
      <w:r w:rsidRPr="00C12268">
        <w:rPr>
          <w:rFonts w:ascii="Times New Roman" w:hAnsi="Times New Roman"/>
          <w:sz w:val="24"/>
          <w:szCs w:val="24"/>
          <w:lang w:val="uk-UA"/>
        </w:rPr>
        <w:t xml:space="preserve"> – староста Кліводинського старостинського округу.</w:t>
      </w:r>
    </w:p>
    <w:p w:rsidR="00DE2CE1" w:rsidRDefault="00DE2CE1" w:rsidP="00C91F7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</w:p>
    <w:p w:rsidR="00DE2CE1" w:rsidRDefault="00DE2CE1" w:rsidP="00C91F7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E2CE1" w:rsidRDefault="00DE2CE1" w:rsidP="00C91F79">
      <w:pPr>
        <w:tabs>
          <w:tab w:val="left" w:pos="708"/>
        </w:tabs>
        <w:spacing w:after="0" w:line="240" w:lineRule="auto"/>
        <w:jc w:val="both"/>
        <w:rPr>
          <w:rStyle w:val="a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4.</w:t>
      </w:r>
      <w:r>
        <w:rPr>
          <w:rFonts w:ascii="Times New Roman" w:hAnsi="Times New Roman"/>
          <w:sz w:val="24"/>
          <w:szCs w:val="24"/>
          <w:lang w:val="uk-UA"/>
        </w:rPr>
        <w:t xml:space="preserve"> Для організації соціального захисту </w:t>
      </w:r>
      <w:r>
        <w:rPr>
          <w:rStyle w:val="a"/>
          <w:sz w:val="24"/>
          <w:szCs w:val="24"/>
        </w:rPr>
        <w:t xml:space="preserve">малолітнього </w:t>
      </w:r>
      <w:r>
        <w:rPr>
          <w:rStyle w:val="a"/>
          <w:sz w:val="24"/>
          <w:szCs w:val="24"/>
          <w:lang w:val="uk-UA"/>
        </w:rPr>
        <w:t>ОСОБА 4</w:t>
      </w:r>
      <w:r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  <w:lang w:val="uk-UA"/>
        </w:rPr>
        <w:t>***</w:t>
      </w:r>
      <w:r>
        <w:rPr>
          <w:rStyle w:val="a"/>
          <w:sz w:val="24"/>
          <w:szCs w:val="24"/>
        </w:rPr>
        <w:t>2014 року народження, мешканц</w:t>
      </w:r>
      <w:r>
        <w:rPr>
          <w:rStyle w:val="a"/>
          <w:sz w:val="24"/>
          <w:szCs w:val="24"/>
          <w:lang w:val="uk-UA"/>
        </w:rPr>
        <w:t>я</w:t>
      </w:r>
      <w:r>
        <w:rPr>
          <w:rStyle w:val="a"/>
          <w:sz w:val="24"/>
          <w:szCs w:val="24"/>
        </w:rPr>
        <w:t xml:space="preserve"> с. Кліводин, </w:t>
      </w:r>
      <w:r>
        <w:rPr>
          <w:rStyle w:val="a"/>
          <w:sz w:val="24"/>
          <w:szCs w:val="24"/>
          <w:lang w:val="uk-UA"/>
        </w:rPr>
        <w:t>АДРЕСА 4:</w:t>
      </w:r>
    </w:p>
    <w:p w:rsidR="00DE2CE1" w:rsidRDefault="00DE2CE1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DE2CE1" w:rsidRDefault="00DE2CE1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DE2CE1" w:rsidRDefault="00DE2CE1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в.о. начальника відділу освіти, молоді і спорту виконавчого комітету Кіцманської міської ради;</w:t>
      </w:r>
    </w:p>
    <w:p w:rsidR="00DE2CE1" w:rsidRPr="00AC7852" w:rsidRDefault="00DE2CE1" w:rsidP="00E24A6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C7852">
        <w:rPr>
          <w:rFonts w:ascii="Times New Roman" w:hAnsi="Times New Roman"/>
          <w:b/>
          <w:sz w:val="24"/>
          <w:szCs w:val="24"/>
          <w:lang w:val="uk-UA"/>
        </w:rPr>
        <w:t>Євгенія ПАЛІЄВИЧ</w:t>
      </w:r>
      <w:r>
        <w:rPr>
          <w:rFonts w:ascii="Times New Roman" w:hAnsi="Times New Roman"/>
          <w:sz w:val="24"/>
          <w:szCs w:val="24"/>
          <w:lang w:val="uk-UA"/>
        </w:rPr>
        <w:t xml:space="preserve"> -</w:t>
      </w:r>
      <w:r w:rsidRPr="00AC7852">
        <w:rPr>
          <w:sz w:val="24"/>
          <w:szCs w:val="24"/>
          <w:lang w:val="uk-UA"/>
        </w:rPr>
        <w:t xml:space="preserve"> </w:t>
      </w:r>
      <w:r w:rsidRPr="00AC7852">
        <w:rPr>
          <w:rFonts w:ascii="Times New Roman" w:hAnsi="Times New Roman"/>
          <w:sz w:val="24"/>
          <w:szCs w:val="24"/>
          <w:lang w:val="uk-UA"/>
        </w:rPr>
        <w:t>провідний фахівець із соціальної роботи апарату К</w:t>
      </w:r>
      <w:r>
        <w:rPr>
          <w:rFonts w:ascii="Times New Roman" w:hAnsi="Times New Roman"/>
          <w:sz w:val="24"/>
          <w:szCs w:val="24"/>
          <w:lang w:val="uk-UA"/>
        </w:rPr>
        <w:t>НП</w:t>
      </w:r>
      <w:r w:rsidRPr="00AC7852">
        <w:rPr>
          <w:rFonts w:ascii="Times New Roman" w:hAnsi="Times New Roman"/>
          <w:sz w:val="24"/>
          <w:szCs w:val="24"/>
          <w:lang w:val="uk-UA"/>
        </w:rPr>
        <w:t xml:space="preserve"> «Кіцманський центр надання соціальних послуг Кіцманської міської ради»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DE2CE1" w:rsidRPr="0099070F" w:rsidRDefault="00DE2CE1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9070F"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 w:rsidRPr="0099070F">
        <w:rPr>
          <w:rFonts w:ascii="Times New Roman" w:hAnsi="Times New Roman"/>
          <w:sz w:val="24"/>
          <w:szCs w:val="24"/>
          <w:lang w:val="uk-UA"/>
        </w:rPr>
        <w:t>- сімейний лікар КНП «Кіцманський ЦПМД»;</w:t>
      </w:r>
    </w:p>
    <w:p w:rsidR="00DE2CE1" w:rsidRPr="00E24A6B" w:rsidRDefault="00DE2CE1" w:rsidP="00E24A6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E24A6B">
        <w:rPr>
          <w:rFonts w:ascii="Times New Roman" w:hAnsi="Times New Roman"/>
          <w:b/>
          <w:sz w:val="24"/>
          <w:szCs w:val="24"/>
          <w:lang w:val="uk-UA"/>
        </w:rPr>
        <w:t>Юлія ОЛЕКСЮК</w:t>
      </w:r>
      <w:r w:rsidRPr="00E24A6B">
        <w:rPr>
          <w:rFonts w:ascii="Times New Roman" w:hAnsi="Times New Roman"/>
          <w:sz w:val="24"/>
          <w:szCs w:val="24"/>
          <w:lang w:val="uk-UA"/>
        </w:rPr>
        <w:t xml:space="preserve"> –директор Кліводинської гімназії;</w:t>
      </w:r>
    </w:p>
    <w:p w:rsidR="00DE2CE1" w:rsidRPr="00C12268" w:rsidRDefault="00DE2CE1" w:rsidP="00E24A6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C12268">
        <w:rPr>
          <w:rFonts w:ascii="Times New Roman" w:hAnsi="Times New Roman"/>
          <w:b/>
          <w:bCs/>
          <w:sz w:val="24"/>
          <w:szCs w:val="24"/>
          <w:lang w:val="uk-UA"/>
        </w:rPr>
        <w:t>Володимир ВЕРСТЮК</w:t>
      </w:r>
      <w:r w:rsidRPr="00C12268">
        <w:rPr>
          <w:rFonts w:ascii="Times New Roman" w:hAnsi="Times New Roman"/>
          <w:sz w:val="24"/>
          <w:szCs w:val="24"/>
          <w:lang w:val="uk-UA"/>
        </w:rPr>
        <w:t xml:space="preserve"> – староста Кліводинського старостинського округу.</w:t>
      </w:r>
    </w:p>
    <w:p w:rsidR="00DE2CE1" w:rsidRPr="00C12268" w:rsidRDefault="00DE2CE1" w:rsidP="00C91F79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</w:p>
    <w:p w:rsidR="00DE2CE1" w:rsidRDefault="00DE2CE1" w:rsidP="00986E11">
      <w:pPr>
        <w:tabs>
          <w:tab w:val="left" w:pos="708"/>
        </w:tabs>
        <w:spacing w:after="0" w:line="240" w:lineRule="auto"/>
        <w:jc w:val="both"/>
        <w:rPr>
          <w:rStyle w:val="a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5.</w:t>
      </w:r>
      <w:r>
        <w:rPr>
          <w:rFonts w:ascii="Times New Roman" w:hAnsi="Times New Roman"/>
          <w:sz w:val="24"/>
          <w:szCs w:val="24"/>
          <w:lang w:val="uk-UA"/>
        </w:rPr>
        <w:t xml:space="preserve"> Для організації соціального захисту </w:t>
      </w:r>
      <w:r>
        <w:rPr>
          <w:rStyle w:val="a"/>
          <w:sz w:val="24"/>
          <w:szCs w:val="24"/>
        </w:rPr>
        <w:t>малолітнього</w:t>
      </w:r>
      <w:r w:rsidRPr="00C12268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  <w:lang w:val="uk-UA"/>
        </w:rPr>
        <w:t>ОСОБА 5</w:t>
      </w:r>
      <w:r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  <w:lang w:val="uk-UA"/>
        </w:rPr>
        <w:t>***</w:t>
      </w:r>
      <w:r>
        <w:rPr>
          <w:rStyle w:val="a"/>
          <w:sz w:val="24"/>
          <w:szCs w:val="24"/>
        </w:rPr>
        <w:t>2016 року народження, мешканц</w:t>
      </w:r>
      <w:r>
        <w:rPr>
          <w:rStyle w:val="a"/>
          <w:sz w:val="24"/>
          <w:szCs w:val="24"/>
          <w:lang w:val="uk-UA"/>
        </w:rPr>
        <w:t>я</w:t>
      </w:r>
      <w:r>
        <w:rPr>
          <w:rStyle w:val="a"/>
          <w:sz w:val="24"/>
          <w:szCs w:val="24"/>
        </w:rPr>
        <w:t xml:space="preserve"> с. Кліводин, </w:t>
      </w:r>
      <w:r>
        <w:rPr>
          <w:rStyle w:val="a"/>
          <w:sz w:val="24"/>
          <w:szCs w:val="24"/>
          <w:lang w:val="uk-UA"/>
        </w:rPr>
        <w:t>АДРЕСА 5:</w:t>
      </w:r>
    </w:p>
    <w:p w:rsidR="00DE2CE1" w:rsidRDefault="00DE2CE1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DE2CE1" w:rsidRDefault="00DE2CE1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DE2CE1" w:rsidRDefault="00DE2CE1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в.о. начальника відділу освіти, молоді і спорту виконавчого комітету Кіцманської міської ради;</w:t>
      </w:r>
    </w:p>
    <w:p w:rsidR="00DE2CE1" w:rsidRPr="00AC7852" w:rsidRDefault="00DE2CE1" w:rsidP="00E24A6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C7852">
        <w:rPr>
          <w:rFonts w:ascii="Times New Roman" w:hAnsi="Times New Roman"/>
          <w:b/>
          <w:sz w:val="24"/>
          <w:szCs w:val="24"/>
          <w:lang w:val="uk-UA"/>
        </w:rPr>
        <w:t>Євгенія ПАЛІЄВИЧ</w:t>
      </w:r>
      <w:r>
        <w:rPr>
          <w:rFonts w:ascii="Times New Roman" w:hAnsi="Times New Roman"/>
          <w:sz w:val="24"/>
          <w:szCs w:val="24"/>
          <w:lang w:val="uk-UA"/>
        </w:rPr>
        <w:t xml:space="preserve"> -</w:t>
      </w:r>
      <w:r w:rsidRPr="00AC7852">
        <w:rPr>
          <w:sz w:val="24"/>
          <w:szCs w:val="24"/>
          <w:lang w:val="uk-UA"/>
        </w:rPr>
        <w:t xml:space="preserve"> </w:t>
      </w:r>
      <w:r w:rsidRPr="00AC7852">
        <w:rPr>
          <w:rFonts w:ascii="Times New Roman" w:hAnsi="Times New Roman"/>
          <w:sz w:val="24"/>
          <w:szCs w:val="24"/>
          <w:lang w:val="uk-UA"/>
        </w:rPr>
        <w:t>провідний фахівець із соціальної роботи апарату К</w:t>
      </w:r>
      <w:r>
        <w:rPr>
          <w:rFonts w:ascii="Times New Roman" w:hAnsi="Times New Roman"/>
          <w:sz w:val="24"/>
          <w:szCs w:val="24"/>
          <w:lang w:val="uk-UA"/>
        </w:rPr>
        <w:t>НП</w:t>
      </w:r>
      <w:r w:rsidRPr="00AC7852">
        <w:rPr>
          <w:rFonts w:ascii="Times New Roman" w:hAnsi="Times New Roman"/>
          <w:sz w:val="24"/>
          <w:szCs w:val="24"/>
          <w:lang w:val="uk-UA"/>
        </w:rPr>
        <w:t xml:space="preserve"> «Кіцманський центр надання соціальних послуг Кіцманської міської ради»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DE2CE1" w:rsidRPr="0099070F" w:rsidRDefault="00DE2CE1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9070F"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 w:rsidRPr="0099070F">
        <w:rPr>
          <w:rFonts w:ascii="Times New Roman" w:hAnsi="Times New Roman"/>
          <w:sz w:val="24"/>
          <w:szCs w:val="24"/>
          <w:lang w:val="uk-UA"/>
        </w:rPr>
        <w:t>- сімейний лікар КНП «Кіцманський ЦПМД»;</w:t>
      </w:r>
    </w:p>
    <w:p w:rsidR="00DE2CE1" w:rsidRPr="00E24A6B" w:rsidRDefault="00DE2CE1" w:rsidP="00E24A6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E24A6B">
        <w:rPr>
          <w:rFonts w:ascii="Times New Roman" w:hAnsi="Times New Roman"/>
          <w:b/>
          <w:sz w:val="24"/>
          <w:szCs w:val="24"/>
          <w:lang w:val="uk-UA"/>
        </w:rPr>
        <w:t>Юлія ОЛЕКСЮК</w:t>
      </w:r>
      <w:r w:rsidRPr="00E24A6B">
        <w:rPr>
          <w:rFonts w:ascii="Times New Roman" w:hAnsi="Times New Roman"/>
          <w:sz w:val="24"/>
          <w:szCs w:val="24"/>
          <w:lang w:val="uk-UA"/>
        </w:rPr>
        <w:t xml:space="preserve"> –директор Кліводинської гімназії;</w:t>
      </w:r>
    </w:p>
    <w:p w:rsidR="00DE2CE1" w:rsidRPr="00C12268" w:rsidRDefault="00DE2CE1" w:rsidP="00E24A6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C12268">
        <w:rPr>
          <w:rFonts w:ascii="Times New Roman" w:hAnsi="Times New Roman"/>
          <w:b/>
          <w:bCs/>
          <w:sz w:val="24"/>
          <w:szCs w:val="24"/>
          <w:lang w:val="uk-UA"/>
        </w:rPr>
        <w:t>Володимир ВЕРСТЮК</w:t>
      </w:r>
      <w:r w:rsidRPr="00C12268">
        <w:rPr>
          <w:rFonts w:ascii="Times New Roman" w:hAnsi="Times New Roman"/>
          <w:sz w:val="24"/>
          <w:szCs w:val="24"/>
          <w:lang w:val="uk-UA"/>
        </w:rPr>
        <w:t xml:space="preserve"> – староста Кліводинського старостинського округу.</w:t>
      </w:r>
    </w:p>
    <w:p w:rsidR="00DE2CE1" w:rsidRPr="00C12268" w:rsidRDefault="00DE2CE1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E2CE1" w:rsidRPr="00C12268" w:rsidRDefault="00DE2CE1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6.</w:t>
      </w:r>
      <w:r>
        <w:rPr>
          <w:rFonts w:ascii="Times New Roman" w:hAnsi="Times New Roman"/>
          <w:sz w:val="24"/>
          <w:szCs w:val="24"/>
          <w:lang w:val="uk-UA"/>
        </w:rPr>
        <w:t xml:space="preserve"> Для організації соціального захисту </w:t>
      </w:r>
      <w:r w:rsidRPr="00C12268">
        <w:rPr>
          <w:rStyle w:val="a"/>
          <w:sz w:val="24"/>
          <w:szCs w:val="24"/>
          <w:lang w:val="uk-UA"/>
        </w:rPr>
        <w:t>малолітньо</w:t>
      </w:r>
      <w:r>
        <w:rPr>
          <w:rStyle w:val="a"/>
          <w:sz w:val="24"/>
          <w:szCs w:val="24"/>
          <w:lang w:val="uk-UA"/>
        </w:rPr>
        <w:t>ї</w:t>
      </w:r>
      <w:r w:rsidRPr="00C12268">
        <w:rPr>
          <w:sz w:val="24"/>
          <w:szCs w:val="24"/>
          <w:lang w:val="uk-UA"/>
        </w:rPr>
        <w:t xml:space="preserve"> </w:t>
      </w:r>
      <w:r w:rsidRPr="005B2679">
        <w:rPr>
          <w:rFonts w:ascii="Times New Roman" w:hAnsi="Times New Roman"/>
          <w:sz w:val="24"/>
          <w:szCs w:val="24"/>
          <w:lang w:val="uk-UA"/>
        </w:rPr>
        <w:t>ОСОБА 6</w:t>
      </w:r>
      <w:r w:rsidRPr="00C12268">
        <w:rPr>
          <w:rStyle w:val="a"/>
          <w:sz w:val="24"/>
          <w:szCs w:val="24"/>
          <w:lang w:val="uk-UA"/>
        </w:rPr>
        <w:t xml:space="preserve">, </w:t>
      </w:r>
      <w:r>
        <w:rPr>
          <w:rStyle w:val="a"/>
          <w:sz w:val="24"/>
          <w:szCs w:val="24"/>
          <w:lang w:val="uk-UA"/>
        </w:rPr>
        <w:t>***</w:t>
      </w:r>
      <w:r w:rsidRPr="00C12268">
        <w:rPr>
          <w:rStyle w:val="a"/>
          <w:sz w:val="24"/>
          <w:szCs w:val="24"/>
          <w:lang w:val="uk-UA"/>
        </w:rPr>
        <w:t>2014 року народження</w:t>
      </w:r>
      <w:r>
        <w:rPr>
          <w:rStyle w:val="a"/>
          <w:sz w:val="24"/>
          <w:szCs w:val="24"/>
          <w:lang w:val="uk-UA"/>
        </w:rPr>
        <w:t>,</w:t>
      </w:r>
      <w:r w:rsidRPr="00C12268">
        <w:rPr>
          <w:rStyle w:val="a"/>
          <w:sz w:val="24"/>
          <w:szCs w:val="24"/>
          <w:lang w:val="uk-UA"/>
        </w:rPr>
        <w:t xml:space="preserve"> мешкан</w:t>
      </w:r>
      <w:r>
        <w:rPr>
          <w:rStyle w:val="a"/>
          <w:sz w:val="24"/>
          <w:szCs w:val="24"/>
          <w:lang w:val="uk-UA"/>
        </w:rPr>
        <w:t>ки</w:t>
      </w:r>
      <w:r w:rsidRPr="00C12268">
        <w:rPr>
          <w:rStyle w:val="a"/>
          <w:sz w:val="24"/>
          <w:szCs w:val="24"/>
          <w:lang w:val="uk-UA"/>
        </w:rPr>
        <w:t xml:space="preserve"> с. Кліводин, </w:t>
      </w:r>
      <w:r>
        <w:rPr>
          <w:rStyle w:val="a"/>
          <w:sz w:val="24"/>
          <w:szCs w:val="24"/>
          <w:lang w:val="uk-UA"/>
        </w:rPr>
        <w:t xml:space="preserve">АДРЕСА </w:t>
      </w:r>
      <w:r w:rsidRPr="00C12268">
        <w:rPr>
          <w:rStyle w:val="a"/>
          <w:sz w:val="24"/>
          <w:szCs w:val="24"/>
          <w:lang w:val="uk-UA"/>
        </w:rPr>
        <w:t xml:space="preserve"> 6</w:t>
      </w:r>
      <w:r>
        <w:rPr>
          <w:rStyle w:val="a"/>
          <w:sz w:val="24"/>
          <w:szCs w:val="24"/>
          <w:lang w:val="uk-UA"/>
        </w:rPr>
        <w:t>:</w:t>
      </w:r>
    </w:p>
    <w:p w:rsidR="00DE2CE1" w:rsidRDefault="00DE2CE1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DE2CE1" w:rsidRDefault="00DE2CE1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DE2CE1" w:rsidRDefault="00DE2CE1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в.о. начальника відділу освіти, молоді і спорту виконавчого комітету Кіцманської міської ради;</w:t>
      </w:r>
    </w:p>
    <w:p w:rsidR="00DE2CE1" w:rsidRDefault="00DE2CE1" w:rsidP="00E24A6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C7852">
        <w:rPr>
          <w:rFonts w:ascii="Times New Roman" w:hAnsi="Times New Roman"/>
          <w:b/>
          <w:sz w:val="24"/>
          <w:szCs w:val="24"/>
          <w:lang w:val="uk-UA"/>
        </w:rPr>
        <w:t>Євгенія ПАЛІЄВИЧ</w:t>
      </w:r>
      <w:r>
        <w:rPr>
          <w:rFonts w:ascii="Times New Roman" w:hAnsi="Times New Roman"/>
          <w:sz w:val="24"/>
          <w:szCs w:val="24"/>
          <w:lang w:val="uk-UA"/>
        </w:rPr>
        <w:t xml:space="preserve"> -</w:t>
      </w:r>
      <w:r w:rsidRPr="00AC7852">
        <w:rPr>
          <w:sz w:val="24"/>
          <w:szCs w:val="24"/>
          <w:lang w:val="uk-UA"/>
        </w:rPr>
        <w:t xml:space="preserve"> </w:t>
      </w:r>
      <w:r w:rsidRPr="00AC7852">
        <w:rPr>
          <w:rFonts w:ascii="Times New Roman" w:hAnsi="Times New Roman"/>
          <w:sz w:val="24"/>
          <w:szCs w:val="24"/>
          <w:lang w:val="uk-UA"/>
        </w:rPr>
        <w:t>провідний фахівець із соціальної роботи апарату К</w:t>
      </w:r>
      <w:r>
        <w:rPr>
          <w:rFonts w:ascii="Times New Roman" w:hAnsi="Times New Roman"/>
          <w:sz w:val="24"/>
          <w:szCs w:val="24"/>
          <w:lang w:val="uk-UA"/>
        </w:rPr>
        <w:t>НП</w:t>
      </w:r>
      <w:r w:rsidRPr="00AC7852">
        <w:rPr>
          <w:rFonts w:ascii="Times New Roman" w:hAnsi="Times New Roman"/>
          <w:sz w:val="24"/>
          <w:szCs w:val="24"/>
          <w:lang w:val="uk-UA"/>
        </w:rPr>
        <w:t xml:space="preserve"> «Кіцманський центр надання соціальних послуг Кіцманської міської ради»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DE2CE1" w:rsidRPr="0099070F" w:rsidRDefault="00DE2CE1" w:rsidP="006D61A2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Марія ПІЦИК</w:t>
      </w:r>
      <w:r w:rsidRPr="0099070F">
        <w:rPr>
          <w:rFonts w:ascii="Times New Roman" w:hAnsi="Times New Roman"/>
          <w:sz w:val="24"/>
          <w:szCs w:val="24"/>
          <w:lang w:val="uk-UA"/>
        </w:rPr>
        <w:t>- сімейний лікар КНП «Кіцманськ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99070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БЛІЛ</w:t>
      </w:r>
      <w:r w:rsidRPr="0099070F">
        <w:rPr>
          <w:rFonts w:ascii="Times New Roman" w:hAnsi="Times New Roman"/>
          <w:sz w:val="24"/>
          <w:szCs w:val="24"/>
          <w:lang w:val="uk-UA"/>
        </w:rPr>
        <w:t>»;</w:t>
      </w:r>
    </w:p>
    <w:p w:rsidR="00DE2CE1" w:rsidRPr="00E24A6B" w:rsidRDefault="00DE2CE1" w:rsidP="00E24A6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E24A6B">
        <w:rPr>
          <w:rFonts w:ascii="Times New Roman" w:hAnsi="Times New Roman"/>
          <w:b/>
          <w:sz w:val="24"/>
          <w:szCs w:val="24"/>
          <w:lang w:val="uk-UA"/>
        </w:rPr>
        <w:t>Юлія ОЛЕКСЮК</w:t>
      </w:r>
      <w:r w:rsidRPr="00E24A6B">
        <w:rPr>
          <w:rFonts w:ascii="Times New Roman" w:hAnsi="Times New Roman"/>
          <w:sz w:val="24"/>
          <w:szCs w:val="24"/>
          <w:lang w:val="uk-UA"/>
        </w:rPr>
        <w:t xml:space="preserve"> –директор Кліводинської гімназії;</w:t>
      </w:r>
    </w:p>
    <w:p w:rsidR="00DE2CE1" w:rsidRPr="00C12268" w:rsidRDefault="00DE2CE1" w:rsidP="00E24A6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C12268">
        <w:rPr>
          <w:rFonts w:ascii="Times New Roman" w:hAnsi="Times New Roman"/>
          <w:b/>
          <w:bCs/>
          <w:sz w:val="24"/>
          <w:szCs w:val="24"/>
          <w:lang w:val="uk-UA"/>
        </w:rPr>
        <w:t>Володимир ВЕРСТЮК</w:t>
      </w:r>
      <w:r w:rsidRPr="00C12268">
        <w:rPr>
          <w:rFonts w:ascii="Times New Roman" w:hAnsi="Times New Roman"/>
          <w:sz w:val="24"/>
          <w:szCs w:val="24"/>
          <w:lang w:val="uk-UA"/>
        </w:rPr>
        <w:t xml:space="preserve"> – староста Кліводинського старостинського округу.</w:t>
      </w:r>
    </w:p>
    <w:p w:rsidR="00DE2CE1" w:rsidRDefault="00DE2CE1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E2CE1" w:rsidRPr="00C12268" w:rsidRDefault="00DE2CE1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7.</w:t>
      </w:r>
      <w:r>
        <w:rPr>
          <w:rFonts w:ascii="Times New Roman" w:hAnsi="Times New Roman"/>
          <w:sz w:val="24"/>
          <w:szCs w:val="24"/>
          <w:lang w:val="uk-UA"/>
        </w:rPr>
        <w:t xml:space="preserve"> Для організації соціального захисту </w:t>
      </w:r>
      <w:r w:rsidRPr="00C12268">
        <w:rPr>
          <w:rStyle w:val="a"/>
          <w:sz w:val="24"/>
          <w:szCs w:val="24"/>
          <w:lang w:val="uk-UA"/>
        </w:rPr>
        <w:t>малолітньо</w:t>
      </w:r>
      <w:r>
        <w:rPr>
          <w:rStyle w:val="a"/>
          <w:sz w:val="24"/>
          <w:szCs w:val="24"/>
          <w:lang w:val="uk-UA"/>
        </w:rPr>
        <w:t>ї</w:t>
      </w:r>
      <w:r w:rsidRPr="00C12268">
        <w:rPr>
          <w:rStyle w:val="a"/>
          <w:sz w:val="24"/>
          <w:szCs w:val="24"/>
          <w:lang w:val="uk-UA"/>
        </w:rPr>
        <w:t xml:space="preserve"> </w:t>
      </w:r>
      <w:r>
        <w:rPr>
          <w:rStyle w:val="a"/>
          <w:sz w:val="24"/>
          <w:szCs w:val="24"/>
          <w:lang w:val="uk-UA"/>
        </w:rPr>
        <w:t>ОСОБА 7</w:t>
      </w:r>
      <w:r w:rsidRPr="00C12268">
        <w:rPr>
          <w:rStyle w:val="a"/>
          <w:sz w:val="24"/>
          <w:szCs w:val="24"/>
          <w:lang w:val="uk-UA"/>
        </w:rPr>
        <w:t xml:space="preserve">, </w:t>
      </w:r>
      <w:r>
        <w:rPr>
          <w:rStyle w:val="a"/>
          <w:sz w:val="24"/>
          <w:szCs w:val="24"/>
          <w:lang w:val="uk-UA"/>
        </w:rPr>
        <w:t>***</w:t>
      </w:r>
      <w:r w:rsidRPr="00C12268">
        <w:rPr>
          <w:rStyle w:val="a"/>
          <w:sz w:val="24"/>
          <w:szCs w:val="24"/>
          <w:lang w:val="uk-UA"/>
        </w:rPr>
        <w:t>2017 року народження, мешкан</w:t>
      </w:r>
      <w:r>
        <w:rPr>
          <w:rStyle w:val="a"/>
          <w:sz w:val="24"/>
          <w:szCs w:val="24"/>
          <w:lang w:val="uk-UA"/>
        </w:rPr>
        <w:t>ки</w:t>
      </w:r>
      <w:r w:rsidRPr="00C12268">
        <w:rPr>
          <w:rStyle w:val="a"/>
          <w:sz w:val="24"/>
          <w:szCs w:val="24"/>
          <w:lang w:val="uk-UA"/>
        </w:rPr>
        <w:t xml:space="preserve"> с. Кліводин, </w:t>
      </w:r>
      <w:r>
        <w:rPr>
          <w:rStyle w:val="a"/>
          <w:sz w:val="24"/>
          <w:szCs w:val="24"/>
          <w:lang w:val="uk-UA"/>
        </w:rPr>
        <w:t>АДРЕСА 7:</w:t>
      </w:r>
    </w:p>
    <w:p w:rsidR="00DE2CE1" w:rsidRDefault="00DE2CE1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DE2CE1" w:rsidRDefault="00DE2CE1" w:rsidP="00C12268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Катерина ІЛЬЧУК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DE2CE1" w:rsidRDefault="00DE2CE1" w:rsidP="00E24A6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в.о. начальника відділу освіти, молоді і спорту виконавчого комітету Кіцманської міської ради;</w:t>
      </w:r>
    </w:p>
    <w:p w:rsidR="00DE2CE1" w:rsidRDefault="00DE2CE1" w:rsidP="00E24A6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C7852">
        <w:rPr>
          <w:rFonts w:ascii="Times New Roman" w:hAnsi="Times New Roman"/>
          <w:b/>
          <w:sz w:val="24"/>
          <w:szCs w:val="24"/>
          <w:lang w:val="uk-UA"/>
        </w:rPr>
        <w:t>Євгенія ПАЛІЄВИЧ</w:t>
      </w:r>
      <w:r>
        <w:rPr>
          <w:rFonts w:ascii="Times New Roman" w:hAnsi="Times New Roman"/>
          <w:sz w:val="24"/>
          <w:szCs w:val="24"/>
          <w:lang w:val="uk-UA"/>
        </w:rPr>
        <w:t xml:space="preserve"> -</w:t>
      </w:r>
      <w:r w:rsidRPr="00AC7852">
        <w:rPr>
          <w:sz w:val="24"/>
          <w:szCs w:val="24"/>
          <w:lang w:val="uk-UA"/>
        </w:rPr>
        <w:t xml:space="preserve"> </w:t>
      </w:r>
      <w:r w:rsidRPr="00AC7852">
        <w:rPr>
          <w:rFonts w:ascii="Times New Roman" w:hAnsi="Times New Roman"/>
          <w:sz w:val="24"/>
          <w:szCs w:val="24"/>
          <w:lang w:val="uk-UA"/>
        </w:rPr>
        <w:t>провідний фахівець із соціальної роботи апарату К</w:t>
      </w:r>
      <w:r>
        <w:rPr>
          <w:rFonts w:ascii="Times New Roman" w:hAnsi="Times New Roman"/>
          <w:sz w:val="24"/>
          <w:szCs w:val="24"/>
          <w:lang w:val="uk-UA"/>
        </w:rPr>
        <w:t>НП</w:t>
      </w:r>
      <w:r w:rsidRPr="00AC7852">
        <w:rPr>
          <w:rFonts w:ascii="Times New Roman" w:hAnsi="Times New Roman"/>
          <w:sz w:val="24"/>
          <w:szCs w:val="24"/>
          <w:lang w:val="uk-UA"/>
        </w:rPr>
        <w:t xml:space="preserve"> «Кіцманський центр надання соціальних послуг Кіцманської міської ради»</w:t>
      </w:r>
      <w:r>
        <w:rPr>
          <w:rFonts w:ascii="Times New Roman" w:hAnsi="Times New Roman"/>
          <w:sz w:val="24"/>
          <w:szCs w:val="24"/>
          <w:lang w:val="uk-UA"/>
        </w:rPr>
        <w:t>;</w:t>
      </w:r>
    </w:p>
    <w:p w:rsidR="00DE2CE1" w:rsidRPr="0099070F" w:rsidRDefault="00DE2CE1" w:rsidP="006D61A2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Марія ПІЦИК</w:t>
      </w:r>
      <w:r w:rsidRPr="0099070F">
        <w:rPr>
          <w:rFonts w:ascii="Times New Roman" w:hAnsi="Times New Roman"/>
          <w:sz w:val="24"/>
          <w:szCs w:val="24"/>
          <w:lang w:val="uk-UA"/>
        </w:rPr>
        <w:t>- сімейний лікар КНП «Кіцманськ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99070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БЛІЛ</w:t>
      </w:r>
      <w:r w:rsidRPr="0099070F">
        <w:rPr>
          <w:rFonts w:ascii="Times New Roman" w:hAnsi="Times New Roman"/>
          <w:sz w:val="24"/>
          <w:szCs w:val="24"/>
          <w:lang w:val="uk-UA"/>
        </w:rPr>
        <w:t>»;</w:t>
      </w:r>
    </w:p>
    <w:p w:rsidR="00DE2CE1" w:rsidRPr="00E24A6B" w:rsidRDefault="00DE2CE1" w:rsidP="00E24A6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E24A6B">
        <w:rPr>
          <w:rFonts w:ascii="Times New Roman" w:hAnsi="Times New Roman"/>
          <w:b/>
          <w:sz w:val="24"/>
          <w:szCs w:val="24"/>
          <w:lang w:val="uk-UA"/>
        </w:rPr>
        <w:t>Юлія ОЛЕКСЮК</w:t>
      </w:r>
      <w:r w:rsidRPr="00E24A6B">
        <w:rPr>
          <w:rFonts w:ascii="Times New Roman" w:hAnsi="Times New Roman"/>
          <w:sz w:val="24"/>
          <w:szCs w:val="24"/>
          <w:lang w:val="uk-UA"/>
        </w:rPr>
        <w:t xml:space="preserve"> –директор Кліводинської гімназії;</w:t>
      </w:r>
    </w:p>
    <w:p w:rsidR="00DE2CE1" w:rsidRDefault="00DE2CE1" w:rsidP="00E24A6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C12268">
        <w:rPr>
          <w:rFonts w:ascii="Times New Roman" w:hAnsi="Times New Roman"/>
          <w:b/>
          <w:bCs/>
          <w:sz w:val="24"/>
          <w:szCs w:val="24"/>
          <w:lang w:val="uk-UA"/>
        </w:rPr>
        <w:t>Володимир ВЕРСТЮК</w:t>
      </w:r>
      <w:r w:rsidRPr="00C12268">
        <w:rPr>
          <w:rFonts w:ascii="Times New Roman" w:hAnsi="Times New Roman"/>
          <w:sz w:val="24"/>
          <w:szCs w:val="24"/>
          <w:lang w:val="uk-UA"/>
        </w:rPr>
        <w:t xml:space="preserve"> – староста Кліводинського старостинського округу.</w:t>
      </w:r>
    </w:p>
    <w:p w:rsidR="00DE2CE1" w:rsidRPr="00C12268" w:rsidRDefault="00DE2CE1" w:rsidP="00E24A6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E2CE1" w:rsidRDefault="00DE2CE1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E2CE1" w:rsidRDefault="00DE2CE1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DE2CE1" w:rsidRDefault="00DE2CE1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DE2CE1" w:rsidRDefault="00DE2CE1" w:rsidP="00986E11">
      <w:pPr>
        <w:tabs>
          <w:tab w:val="left" w:pos="708"/>
        </w:tabs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DE2CE1" w:rsidRDefault="00DE2CE1" w:rsidP="00986E11">
      <w:pPr>
        <w:tabs>
          <w:tab w:val="left" w:pos="708"/>
        </w:tabs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DE2CE1" w:rsidRDefault="00DE2CE1" w:rsidP="00986E11">
      <w:pPr>
        <w:tabs>
          <w:tab w:val="left" w:pos="708"/>
        </w:tabs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DE2CE1" w:rsidSect="002E3001">
      <w:pgSz w:w="11906" w:h="16838"/>
      <w:pgMar w:top="426" w:right="566" w:bottom="28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6E11"/>
    <w:rsid w:val="0005470D"/>
    <w:rsid w:val="0008256B"/>
    <w:rsid w:val="000F53FA"/>
    <w:rsid w:val="001269C5"/>
    <w:rsid w:val="001C52EE"/>
    <w:rsid w:val="002E3001"/>
    <w:rsid w:val="002F0014"/>
    <w:rsid w:val="003919E6"/>
    <w:rsid w:val="003D6AAC"/>
    <w:rsid w:val="003F695B"/>
    <w:rsid w:val="00425C3E"/>
    <w:rsid w:val="004728C9"/>
    <w:rsid w:val="00511230"/>
    <w:rsid w:val="005B2679"/>
    <w:rsid w:val="005E2D31"/>
    <w:rsid w:val="006666A8"/>
    <w:rsid w:val="006A557F"/>
    <w:rsid w:val="006D61A2"/>
    <w:rsid w:val="006F2212"/>
    <w:rsid w:val="00704ADA"/>
    <w:rsid w:val="0072648D"/>
    <w:rsid w:val="00877503"/>
    <w:rsid w:val="00903421"/>
    <w:rsid w:val="009636A7"/>
    <w:rsid w:val="009819B6"/>
    <w:rsid w:val="00983A05"/>
    <w:rsid w:val="00986E11"/>
    <w:rsid w:val="0099070F"/>
    <w:rsid w:val="00992D0A"/>
    <w:rsid w:val="00995588"/>
    <w:rsid w:val="00AC07CF"/>
    <w:rsid w:val="00AC650A"/>
    <w:rsid w:val="00AC7852"/>
    <w:rsid w:val="00AF759A"/>
    <w:rsid w:val="00C12268"/>
    <w:rsid w:val="00C35002"/>
    <w:rsid w:val="00C4192F"/>
    <w:rsid w:val="00C91F79"/>
    <w:rsid w:val="00DA532B"/>
    <w:rsid w:val="00DC2856"/>
    <w:rsid w:val="00DE2AB2"/>
    <w:rsid w:val="00DE2CE1"/>
    <w:rsid w:val="00E24A6B"/>
    <w:rsid w:val="00EF27E9"/>
    <w:rsid w:val="00F51384"/>
    <w:rsid w:val="00FF0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0860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986E1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86E11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rsid w:val="00986E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986E11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semiHidden/>
    <w:rsid w:val="00986E11"/>
    <w:pPr>
      <w:suppressAutoHyphens/>
      <w:spacing w:after="140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86E11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styleId="NoSpacing">
    <w:name w:val="No Spacing"/>
    <w:uiPriority w:val="99"/>
    <w:qFormat/>
    <w:rsid w:val="00986E11"/>
  </w:style>
  <w:style w:type="paragraph" w:customStyle="1" w:styleId="Normal2">
    <w:name w:val="Normal2"/>
    <w:uiPriority w:val="99"/>
    <w:rsid w:val="00986E11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986E11"/>
    <w:rPr>
      <w:rFonts w:ascii="Arial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86E11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986E11"/>
  </w:style>
  <w:style w:type="paragraph" w:customStyle="1" w:styleId="14">
    <w:name w:val="Заголовок 14"/>
    <w:basedOn w:val="Normal"/>
    <w:next w:val="Normal"/>
    <w:uiPriority w:val="99"/>
    <w:rsid w:val="00986E11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986E11"/>
    <w:rPr>
      <w:rFonts w:ascii="Arial" w:hAnsi="Arial"/>
      <w:sz w:val="24"/>
      <w:szCs w:val="20"/>
      <w:lang w:val="uk-UA"/>
    </w:rPr>
  </w:style>
  <w:style w:type="character" w:customStyle="1" w:styleId="a">
    <w:name w:val="Основний текст_"/>
    <w:basedOn w:val="DefaultParagraphFont"/>
    <w:link w:val="11"/>
    <w:uiPriority w:val="99"/>
    <w:locked/>
    <w:rsid w:val="00C12268"/>
    <w:rPr>
      <w:rFonts w:ascii="Times New Roman" w:hAnsi="Times New Roman" w:cs="Times New Roman"/>
      <w:sz w:val="28"/>
      <w:szCs w:val="28"/>
    </w:rPr>
  </w:style>
  <w:style w:type="paragraph" w:customStyle="1" w:styleId="11">
    <w:name w:val="Основний текст1"/>
    <w:basedOn w:val="Normal"/>
    <w:link w:val="a"/>
    <w:uiPriority w:val="99"/>
    <w:rsid w:val="00C12268"/>
    <w:pPr>
      <w:widowControl w:val="0"/>
      <w:spacing w:after="320" w:line="240" w:lineRule="auto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4</Pages>
  <Words>1242</Words>
  <Characters>7084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</dc:title>
  <dc:subject/>
  <dc:creator>Лыска</dc:creator>
  <cp:keywords/>
  <dc:description/>
  <cp:lastModifiedBy>пк</cp:lastModifiedBy>
  <cp:revision>4</cp:revision>
  <cp:lastPrinted>2025-11-06T08:49:00Z</cp:lastPrinted>
  <dcterms:created xsi:type="dcterms:W3CDTF">2025-11-19T09:17:00Z</dcterms:created>
  <dcterms:modified xsi:type="dcterms:W3CDTF">2025-12-12T14:55:00Z</dcterms:modified>
</cp:coreProperties>
</file>