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0A6" w:rsidRDefault="007C10A6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6717824" r:id="rId6"/>
        </w:object>
      </w:r>
    </w:p>
    <w:p w:rsidR="007C10A6" w:rsidRDefault="007C10A6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C10A6" w:rsidRDefault="007C10A6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7C10A6" w:rsidRDefault="007C10A6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7C10A6" w:rsidRDefault="007C10A6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7C10A6" w:rsidRDefault="007C10A6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C10A6" w:rsidRDefault="007C10A6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0A6" w:rsidRDefault="007C10A6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7C10A6" w:rsidRDefault="007C10A6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C10A6" w:rsidRDefault="007C10A6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21 листопада 2025                                      м. Кіцмань                                                     </w:t>
      </w:r>
      <w:r w:rsidRPr="008D236B">
        <w:rPr>
          <w:rFonts w:ascii="Times New Roman" w:hAnsi="Times New Roman" w:cs="Times New Roman"/>
          <w:b/>
          <w:color w:val="000000"/>
          <w:sz w:val="24"/>
          <w:szCs w:val="24"/>
        </w:rPr>
        <w:t>№  431/11</w:t>
      </w:r>
    </w:p>
    <w:p w:rsidR="007C10A6" w:rsidRDefault="007C10A6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0A6" w:rsidRDefault="007C10A6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 адрес</w:t>
      </w:r>
    </w:p>
    <w:p w:rsidR="007C10A6" w:rsidRDefault="007C10A6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10A6" w:rsidRDefault="007C10A6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 майна, які розташовані на території громади,  виконавчий комітет міської ради</w:t>
      </w:r>
    </w:p>
    <w:p w:rsidR="007C10A6" w:rsidRDefault="007C10A6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C10A6" w:rsidRDefault="007C10A6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7C10A6" w:rsidRPr="00DA5607" w:rsidRDefault="007C10A6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7C10A6" w:rsidRPr="009E4AE0" w:rsidRDefault="007C10A6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208-р від 12.09.2025 року «Про присвоєння  адреси»;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 xml:space="preserve"> (пр..К</w:t>
      </w:r>
    </w:p>
    <w:p w:rsidR="007C10A6" w:rsidRPr="004E4DB0" w:rsidRDefault="007C10A6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209-р від 12.09.2025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 манський,4-А с.Іванківці Мар’ян Лабріна Георгіївна, ж/б)</w:t>
      </w:r>
    </w:p>
    <w:p w:rsidR="007C10A6" w:rsidRPr="004E4DB0" w:rsidRDefault="007C10A6" w:rsidP="009E4AE0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210-р від 12.09.2025 року «Про присвоєння </w:t>
      </w:r>
      <w:r>
        <w:rPr>
          <w:rFonts w:ascii="Times New Roman" w:hAnsi="Times New Roman" w:cs="Times New Roman"/>
          <w:sz w:val="24"/>
          <w:szCs w:val="24"/>
        </w:rPr>
        <w:t>адреси»;</w:t>
      </w:r>
      <w:r w:rsidRPr="004E4DB0">
        <w:rPr>
          <w:rFonts w:ascii="Times New Roman" w:hAnsi="Times New Roman" w:cs="Times New Roman"/>
          <w:sz w:val="24"/>
          <w:szCs w:val="24"/>
        </w:rPr>
        <w:t xml:space="preserve">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(-Г м.Кіцмань Лакуста Михайло Корнійович, ж/б)</w:t>
      </w:r>
    </w:p>
    <w:p w:rsidR="007C10A6" w:rsidRPr="004E4DB0" w:rsidRDefault="007C10A6" w:rsidP="00CC204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211-р від 12.09.2025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(вул..Шевченка, 17 с.Шипинці Лакуста Мирослав Миколайович, ж/б)</w:t>
      </w:r>
    </w:p>
    <w:p w:rsidR="007C10A6" w:rsidRPr="004E4DB0" w:rsidRDefault="007C10A6" w:rsidP="002E6C91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212-р від 12.09.2025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(вул..Шевченка, 17-Б с.Шипинці Лакуста Мирослав Миколайович, жб)</w:t>
      </w:r>
    </w:p>
    <w:p w:rsidR="007C10A6" w:rsidRPr="004E4DB0" w:rsidRDefault="007C10A6" w:rsidP="002E6C91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221-р від 24.09.2025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(вул..Каденюка,36 с.Шипинці Клименко Олексій Андрійович, ж/б)</w:t>
      </w:r>
    </w:p>
    <w:p w:rsidR="007C10A6" w:rsidRPr="004E4DB0" w:rsidRDefault="007C10A6" w:rsidP="000B5127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234-р від 06.10.2025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(пр..Федьковича,3 с.Давидівці Грушкевич Ірина Іванівна, ж/б)</w:t>
      </w:r>
    </w:p>
    <w:p w:rsidR="007C10A6" w:rsidRPr="004E4DB0" w:rsidRDefault="007C10A6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240-р від 10.10.2025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(вул..Червонохрестна,2-А м.Кіцмань Бабій Орися Іванівна, ж/б)</w:t>
      </w:r>
    </w:p>
    <w:p w:rsidR="007C10A6" w:rsidRPr="004E4DB0" w:rsidRDefault="007C10A6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241-р від 10.10.2025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(вул..Червонохрестна,2-А м.Кіцмань Ганчарова Галина Іванівна, ж/б)</w:t>
      </w:r>
    </w:p>
    <w:p w:rsidR="007C10A6" w:rsidRPr="004E4DB0" w:rsidRDefault="007C10A6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242-р від 10.10.2025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(вул.Яремчука,5 м.Кіцмань Мироник Василь Степанович, ж/б)</w:t>
      </w:r>
    </w:p>
    <w:p w:rsidR="007C10A6" w:rsidRPr="004E4DB0" w:rsidRDefault="007C10A6" w:rsidP="00DC04E9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243-р від 10.10.2025 року «Про присвоєння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(вул.Яремчука,5/101 м.Кіцмань Мироник Василь Степанович, при</w:t>
      </w:r>
    </w:p>
    <w:p w:rsidR="007C10A6" w:rsidRDefault="007C10A6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244-р від 16.10.202</w:t>
      </w:r>
      <w:r>
        <w:rPr>
          <w:rFonts w:ascii="Times New Roman" w:hAnsi="Times New Roman" w:cs="Times New Roman"/>
          <w:sz w:val="24"/>
          <w:szCs w:val="24"/>
        </w:rPr>
        <w:t>5 року «Про присвоєння  адреси»;</w:t>
      </w:r>
    </w:p>
    <w:p w:rsidR="007C10A6" w:rsidRPr="004E4DB0" w:rsidRDefault="007C10A6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245-р від 16.10.2025 року «Про присвоєння  адреси»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E4DB0">
        <w:rPr>
          <w:rFonts w:ascii="Times New Roman" w:hAnsi="Times New Roman" w:cs="Times New Roman"/>
          <w:sz w:val="24"/>
          <w:szCs w:val="24"/>
        </w:rPr>
        <w:t xml:space="preserve">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(вул.Довбуша с.Кліводин Веренько Валентина Петрівна, ж/б)</w:t>
      </w:r>
    </w:p>
    <w:p w:rsidR="007C10A6" w:rsidRPr="004E4DB0" w:rsidRDefault="007C10A6" w:rsidP="00CC204D">
      <w:pPr>
        <w:pStyle w:val="normal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C10A6" w:rsidRDefault="007C10A6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7C10A6" w:rsidRDefault="007C10A6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10A6" w:rsidRDefault="007C10A6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10A6" w:rsidRDefault="007C10A6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10A6" w:rsidRDefault="007C10A6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:rsidR="007C10A6" w:rsidRDefault="007C10A6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0A6" w:rsidRDefault="007C10A6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C10A6" w:rsidRDefault="007C10A6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C10A6" w:rsidRDefault="007C10A6" w:rsidP="004E36FE">
      <w:pPr>
        <w:pStyle w:val="normal0"/>
      </w:pPr>
    </w:p>
    <w:p w:rsidR="007C10A6" w:rsidRDefault="007C10A6" w:rsidP="004E36FE">
      <w:pPr>
        <w:pStyle w:val="normal0"/>
      </w:pPr>
    </w:p>
    <w:p w:rsidR="007C10A6" w:rsidRDefault="007C10A6" w:rsidP="004E36FE">
      <w:pPr>
        <w:pStyle w:val="normal0"/>
      </w:pPr>
    </w:p>
    <w:sectPr w:rsidR="007C10A6" w:rsidSect="00ED2E31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B5127"/>
    <w:rsid w:val="000C5FDC"/>
    <w:rsid w:val="000F706E"/>
    <w:rsid w:val="00131A97"/>
    <w:rsid w:val="001722E8"/>
    <w:rsid w:val="001747AE"/>
    <w:rsid w:val="0019109C"/>
    <w:rsid w:val="001D1B6B"/>
    <w:rsid w:val="001D4A35"/>
    <w:rsid w:val="001E139C"/>
    <w:rsid w:val="001F515B"/>
    <w:rsid w:val="0020665A"/>
    <w:rsid w:val="00212426"/>
    <w:rsid w:val="002267DB"/>
    <w:rsid w:val="00236912"/>
    <w:rsid w:val="00264A16"/>
    <w:rsid w:val="002673B8"/>
    <w:rsid w:val="002C566E"/>
    <w:rsid w:val="002E6C91"/>
    <w:rsid w:val="002F479A"/>
    <w:rsid w:val="003177CD"/>
    <w:rsid w:val="00351C64"/>
    <w:rsid w:val="003B3E2D"/>
    <w:rsid w:val="004353B3"/>
    <w:rsid w:val="004604C7"/>
    <w:rsid w:val="00460C77"/>
    <w:rsid w:val="00467FE2"/>
    <w:rsid w:val="004E36FE"/>
    <w:rsid w:val="004E4DB0"/>
    <w:rsid w:val="004F3EFD"/>
    <w:rsid w:val="0050289F"/>
    <w:rsid w:val="005F1801"/>
    <w:rsid w:val="00641690"/>
    <w:rsid w:val="00656DC4"/>
    <w:rsid w:val="006A3EE2"/>
    <w:rsid w:val="006B745D"/>
    <w:rsid w:val="006F2CFA"/>
    <w:rsid w:val="00732188"/>
    <w:rsid w:val="007514F2"/>
    <w:rsid w:val="007C10A6"/>
    <w:rsid w:val="007F2ADE"/>
    <w:rsid w:val="008023D5"/>
    <w:rsid w:val="0082190B"/>
    <w:rsid w:val="00852EAB"/>
    <w:rsid w:val="00880044"/>
    <w:rsid w:val="00886C53"/>
    <w:rsid w:val="008C1936"/>
    <w:rsid w:val="008D236B"/>
    <w:rsid w:val="008D6FE0"/>
    <w:rsid w:val="00901549"/>
    <w:rsid w:val="00905518"/>
    <w:rsid w:val="009B593F"/>
    <w:rsid w:val="009B690F"/>
    <w:rsid w:val="009E4AE0"/>
    <w:rsid w:val="009F2F37"/>
    <w:rsid w:val="00A0758A"/>
    <w:rsid w:val="00A24948"/>
    <w:rsid w:val="00A81327"/>
    <w:rsid w:val="00AD3806"/>
    <w:rsid w:val="00AE543B"/>
    <w:rsid w:val="00B14967"/>
    <w:rsid w:val="00B25593"/>
    <w:rsid w:val="00B34730"/>
    <w:rsid w:val="00B54F7F"/>
    <w:rsid w:val="00C46316"/>
    <w:rsid w:val="00C73872"/>
    <w:rsid w:val="00C919C0"/>
    <w:rsid w:val="00C9272E"/>
    <w:rsid w:val="00CA1C4C"/>
    <w:rsid w:val="00CC204D"/>
    <w:rsid w:val="00CE6621"/>
    <w:rsid w:val="00CF58AE"/>
    <w:rsid w:val="00CF66EC"/>
    <w:rsid w:val="00D15753"/>
    <w:rsid w:val="00D73BEA"/>
    <w:rsid w:val="00D91D3C"/>
    <w:rsid w:val="00DA5607"/>
    <w:rsid w:val="00DC04E9"/>
    <w:rsid w:val="00DC279B"/>
    <w:rsid w:val="00E345D2"/>
    <w:rsid w:val="00EB4974"/>
    <w:rsid w:val="00EB6DDD"/>
    <w:rsid w:val="00EC732A"/>
    <w:rsid w:val="00ED2E31"/>
    <w:rsid w:val="00EF00DC"/>
    <w:rsid w:val="00EF76DC"/>
    <w:rsid w:val="00F2076E"/>
    <w:rsid w:val="00F66423"/>
    <w:rsid w:val="00F71D37"/>
    <w:rsid w:val="00FB4DF4"/>
    <w:rsid w:val="00FB7602"/>
    <w:rsid w:val="00FF5E9C"/>
    <w:rsid w:val="00FF5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514F2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514F2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514F2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514F2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514F2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514F2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7514F2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514F2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8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482</Words>
  <Characters>2749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2025-11-03T13:52:00Z</cp:lastPrinted>
  <dcterms:created xsi:type="dcterms:W3CDTF">2025-11-03T15:37:00Z</dcterms:created>
  <dcterms:modified xsi:type="dcterms:W3CDTF">2025-12-08T14:51:00Z</dcterms:modified>
</cp:coreProperties>
</file>