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271" w:rsidRDefault="00FD2271" w:rsidP="00E345D2">
      <w:pPr>
        <w:pStyle w:val="normal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717579" r:id="rId6"/>
        </w:object>
      </w:r>
    </w:p>
    <w:p w:rsidR="00FD2271" w:rsidRDefault="00FD227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D2271" w:rsidRDefault="00FD2271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FD2271" w:rsidRDefault="00FD2271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FD2271" w:rsidRDefault="00FD227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FD2271" w:rsidRDefault="00FD227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2271" w:rsidRDefault="00FD2271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FD2271" w:rsidRDefault="00FD227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21 листопада 2025                                       м. Кіцмань                                                     </w:t>
      </w:r>
      <w:r w:rsidRPr="00FA07E6">
        <w:rPr>
          <w:rFonts w:ascii="Times New Roman" w:hAnsi="Times New Roman" w:cs="Times New Roman"/>
          <w:b/>
          <w:color w:val="000000"/>
          <w:sz w:val="24"/>
          <w:szCs w:val="24"/>
        </w:rPr>
        <w:t>№ 430/11</w:t>
      </w: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D2271" w:rsidRPr="00477A6E" w:rsidRDefault="00FD2271" w:rsidP="00477A6E">
      <w:pPr>
        <w:pStyle w:val="docdata"/>
        <w:spacing w:before="0" w:beforeAutospacing="0" w:after="0" w:afterAutospacing="0"/>
        <w:jc w:val="both"/>
        <w:rPr>
          <w:b/>
        </w:rPr>
      </w:pPr>
      <w:r w:rsidRPr="00477A6E">
        <w:rPr>
          <w:b/>
          <w:color w:val="000000"/>
        </w:rPr>
        <w:t>Про стан  земельних відносин на території  Кіцманської ТГ</w:t>
      </w:r>
    </w:p>
    <w:p w:rsidR="00FD2271" w:rsidRPr="00477A6E" w:rsidRDefault="00FD2271" w:rsidP="00477A6E">
      <w:pPr>
        <w:tabs>
          <w:tab w:val="left" w:pos="72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D2271" w:rsidRPr="00477A6E" w:rsidRDefault="00FD2271" w:rsidP="00477A6E">
      <w:pPr>
        <w:tabs>
          <w:tab w:val="left" w:pos="720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D2271" w:rsidRPr="00477A6E" w:rsidRDefault="00FD2271" w:rsidP="00477A6E">
      <w:pPr>
        <w:tabs>
          <w:tab w:val="left" w:pos="720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7A6E">
        <w:rPr>
          <w:rFonts w:ascii="Times New Roman" w:hAnsi="Times New Roman" w:cs="Times New Roman"/>
          <w:sz w:val="24"/>
          <w:szCs w:val="24"/>
        </w:rPr>
        <w:t xml:space="preserve">Заслухавши та </w:t>
      </w:r>
      <w:r>
        <w:rPr>
          <w:rFonts w:ascii="Times New Roman" w:hAnsi="Times New Roman" w:cs="Times New Roman"/>
          <w:sz w:val="24"/>
          <w:szCs w:val="24"/>
        </w:rPr>
        <w:t>обговоривши інформацію начальниці</w:t>
      </w:r>
      <w:r w:rsidRPr="00477A6E">
        <w:rPr>
          <w:rFonts w:ascii="Times New Roman" w:hAnsi="Times New Roman" w:cs="Times New Roman"/>
          <w:sz w:val="24"/>
          <w:szCs w:val="24"/>
        </w:rPr>
        <w:t xml:space="preserve">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Людмили </w:t>
      </w:r>
      <w:r w:rsidRPr="00477A6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РАВЧУК</w:t>
      </w:r>
      <w:r w:rsidRPr="00477A6E">
        <w:rPr>
          <w:rFonts w:ascii="Times New Roman" w:hAnsi="Times New Roman" w:cs="Times New Roman"/>
          <w:sz w:val="24"/>
          <w:szCs w:val="24"/>
        </w:rPr>
        <w:t xml:space="preserve"> «Про</w:t>
      </w:r>
      <w:r w:rsidRPr="00477A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7A6E">
        <w:rPr>
          <w:rFonts w:ascii="Times New Roman" w:hAnsi="Times New Roman" w:cs="Times New Roman"/>
          <w:bCs/>
          <w:sz w:val="24"/>
          <w:szCs w:val="24"/>
        </w:rPr>
        <w:t>стан</w:t>
      </w:r>
      <w:r w:rsidRPr="00477A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7A6E">
        <w:rPr>
          <w:rFonts w:ascii="Times New Roman" w:hAnsi="Times New Roman" w:cs="Times New Roman"/>
          <w:bCs/>
          <w:sz w:val="24"/>
          <w:szCs w:val="24"/>
        </w:rPr>
        <w:t>земельних відносин на території Кіцманської територіальної громади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477A6E">
        <w:rPr>
          <w:rFonts w:ascii="Times New Roman" w:hAnsi="Times New Roman" w:cs="Times New Roman"/>
          <w:bCs/>
          <w:sz w:val="24"/>
          <w:szCs w:val="24"/>
        </w:rPr>
        <w:t>,</w:t>
      </w:r>
      <w:r w:rsidRPr="00477A6E">
        <w:rPr>
          <w:rFonts w:ascii="Times New Roman" w:hAnsi="Times New Roman" w:cs="Times New Roman"/>
          <w:sz w:val="24"/>
          <w:szCs w:val="24"/>
        </w:rPr>
        <w:t xml:space="preserve"> керуючись Земельним кодексом України, Законом України «Про охорону навколишнього природного середовища», п.1 ч «б» ст.33, ст. 52, ст.59, ст.73 Закону України «Про місцеве самоврядування в Україні», </w:t>
      </w:r>
      <w:r w:rsidRPr="00477A6E">
        <w:rPr>
          <w:rFonts w:ascii="Times New Roman" w:hAnsi="Times New Roman" w:cs="Times New Roman"/>
          <w:sz w:val="24"/>
          <w:szCs w:val="24"/>
          <w:lang w:eastAsia="ru-RU"/>
        </w:rPr>
        <w:t xml:space="preserve"> виконавчий  комітет  міської  ради</w:t>
      </w:r>
    </w:p>
    <w:p w:rsidR="00FD2271" w:rsidRPr="00477A6E" w:rsidRDefault="00FD2271" w:rsidP="00477A6E">
      <w:pPr>
        <w:spacing w:after="0" w:line="240" w:lineRule="auto"/>
        <w:ind w:right="21"/>
        <w:rPr>
          <w:rFonts w:ascii="Arial" w:hAnsi="Arial" w:cs="Arial"/>
          <w:color w:val="333333"/>
          <w:sz w:val="18"/>
          <w:szCs w:val="18"/>
          <w:shd w:val="clear" w:color="auto" w:fill="FFFFFF"/>
          <w:lang w:eastAsia="ru-RU"/>
        </w:rPr>
      </w:pPr>
    </w:p>
    <w:p w:rsidR="00FD2271" w:rsidRPr="00477A6E" w:rsidRDefault="00FD2271" w:rsidP="00477A6E">
      <w:pPr>
        <w:spacing w:after="0" w:line="240" w:lineRule="auto"/>
        <w:ind w:right="21"/>
        <w:rPr>
          <w:rFonts w:ascii="Times New Roman" w:hAnsi="Times New Roman" w:cs="Times New Roman"/>
          <w:sz w:val="24"/>
          <w:szCs w:val="20"/>
          <w:lang w:eastAsia="ru-RU"/>
        </w:rPr>
      </w:pPr>
      <w:r w:rsidRPr="00477A6E">
        <w:rPr>
          <w:rFonts w:ascii="Times New Roman" w:hAnsi="Times New Roman" w:cs="Times New Roman"/>
          <w:sz w:val="24"/>
          <w:szCs w:val="20"/>
          <w:lang w:eastAsia="ru-RU"/>
        </w:rPr>
        <w:t xml:space="preserve"> </w:t>
      </w:r>
      <w:r w:rsidRPr="00477A6E">
        <w:rPr>
          <w:rFonts w:ascii="Times New Roman" w:hAnsi="Times New Roman" w:cs="Times New Roman"/>
          <w:b/>
          <w:sz w:val="24"/>
          <w:szCs w:val="20"/>
          <w:lang w:eastAsia="ru-RU"/>
        </w:rPr>
        <w:t>В И Р І Ш И В</w:t>
      </w:r>
      <w:r w:rsidRPr="00477A6E">
        <w:rPr>
          <w:rFonts w:ascii="Times New Roman" w:hAnsi="Times New Roman" w:cs="Times New Roman"/>
          <w:sz w:val="24"/>
          <w:szCs w:val="20"/>
          <w:lang w:eastAsia="ru-RU"/>
        </w:rPr>
        <w:t xml:space="preserve"> :</w:t>
      </w:r>
    </w:p>
    <w:p w:rsidR="00FD2271" w:rsidRPr="00477A6E" w:rsidRDefault="00FD2271" w:rsidP="00477A6E">
      <w:pPr>
        <w:spacing w:after="0" w:line="240" w:lineRule="auto"/>
        <w:ind w:right="21"/>
        <w:rPr>
          <w:rFonts w:ascii="Times New Roman" w:hAnsi="Times New Roman" w:cs="Times New Roman"/>
          <w:sz w:val="24"/>
          <w:szCs w:val="20"/>
          <w:lang w:eastAsia="ru-RU"/>
        </w:rPr>
      </w:pP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CFE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1.Інформацію начальниці</w:t>
      </w:r>
      <w:r w:rsidRPr="00477A6E">
        <w:rPr>
          <w:rFonts w:ascii="Times New Roman" w:hAnsi="Times New Roman" w:cs="Times New Roman"/>
          <w:sz w:val="24"/>
          <w:szCs w:val="24"/>
        </w:rPr>
        <w:t xml:space="preserve"> відділу з питань земельних ресурсів та комунальної власності </w:t>
      </w:r>
      <w:r>
        <w:rPr>
          <w:rFonts w:ascii="Times New Roman" w:hAnsi="Times New Roman" w:cs="Times New Roman"/>
          <w:sz w:val="24"/>
          <w:szCs w:val="24"/>
        </w:rPr>
        <w:t xml:space="preserve">Людмили </w:t>
      </w:r>
      <w:r w:rsidRPr="00477A6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РАВЧУК</w:t>
      </w:r>
      <w:r w:rsidRPr="00477A6E">
        <w:rPr>
          <w:rFonts w:ascii="Times New Roman" w:hAnsi="Times New Roman" w:cs="Times New Roman"/>
          <w:sz w:val="24"/>
          <w:szCs w:val="24"/>
        </w:rPr>
        <w:t xml:space="preserve"> «Про</w:t>
      </w:r>
      <w:r w:rsidRPr="00477A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54B5B">
        <w:rPr>
          <w:rFonts w:ascii="Times New Roman" w:hAnsi="Times New Roman" w:cs="Times New Roman"/>
          <w:bCs/>
          <w:sz w:val="24"/>
          <w:szCs w:val="24"/>
        </w:rPr>
        <w:t xml:space="preserve">стан земельних відносин на території Кіцманської </w:t>
      </w:r>
      <w:r>
        <w:rPr>
          <w:rFonts w:ascii="Times New Roman" w:hAnsi="Times New Roman" w:cs="Times New Roman"/>
          <w:bCs/>
          <w:sz w:val="24"/>
          <w:szCs w:val="24"/>
        </w:rPr>
        <w:t>територіальної  громади</w:t>
      </w:r>
      <w:r w:rsidRPr="00D54B5B">
        <w:rPr>
          <w:rFonts w:ascii="Times New Roman" w:hAnsi="Times New Roman" w:cs="Times New Roman"/>
          <w:bCs/>
          <w:sz w:val="24"/>
          <w:szCs w:val="24"/>
        </w:rPr>
        <w:t>»</w:t>
      </w:r>
      <w:r w:rsidRPr="00477A6E">
        <w:rPr>
          <w:rFonts w:ascii="Times New Roman" w:hAnsi="Times New Roman" w:cs="Times New Roman"/>
          <w:sz w:val="24"/>
          <w:szCs w:val="24"/>
        </w:rPr>
        <w:t>, взяти до відома (додається).</w:t>
      </w: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A6E">
        <w:rPr>
          <w:rFonts w:ascii="Times New Roman" w:hAnsi="Times New Roman" w:cs="Times New Roman"/>
          <w:sz w:val="24"/>
          <w:szCs w:val="24"/>
        </w:rPr>
        <w:t xml:space="preserve">           2.Рекомендувати відділу з питань земельних ресурсів та комунальної власності (</w:t>
      </w:r>
      <w:r>
        <w:rPr>
          <w:rFonts w:ascii="Times New Roman" w:hAnsi="Times New Roman" w:cs="Times New Roman"/>
          <w:sz w:val="24"/>
          <w:szCs w:val="24"/>
        </w:rPr>
        <w:t>Людмила КРАВЧУК</w:t>
      </w:r>
      <w:r w:rsidRPr="00477A6E">
        <w:rPr>
          <w:rFonts w:ascii="Times New Roman" w:hAnsi="Times New Roman" w:cs="Times New Roman"/>
          <w:sz w:val="24"/>
          <w:szCs w:val="24"/>
        </w:rPr>
        <w:t>):</w:t>
      </w: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A6E">
        <w:rPr>
          <w:rFonts w:ascii="Times New Roman" w:hAnsi="Times New Roman" w:cs="Times New Roman"/>
          <w:sz w:val="24"/>
          <w:szCs w:val="24"/>
        </w:rPr>
        <w:t>– продовжити роботу щодо попередження та виявлення фактів порушень земельного законодавства у сфері земельних відносин;</w:t>
      </w: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A6E">
        <w:rPr>
          <w:rFonts w:ascii="Times New Roman" w:hAnsi="Times New Roman" w:cs="Times New Roman"/>
          <w:sz w:val="24"/>
          <w:szCs w:val="24"/>
        </w:rPr>
        <w:t>– проводити роботу із суб’єктами господарювання з питань оформлення права користування земельними ділянками відповідними документами згідно вимог Земельного кодексу України;</w:t>
      </w: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A6E">
        <w:rPr>
          <w:rFonts w:ascii="Times New Roman" w:hAnsi="Times New Roman" w:cs="Times New Roman"/>
          <w:sz w:val="24"/>
          <w:szCs w:val="24"/>
        </w:rPr>
        <w:t>– систематично проводити роботу щодо охорони і збереження зелених насаджень та пам’яток культури землевласниками та землекористувачами Кіцманської ТГ;</w:t>
      </w:r>
    </w:p>
    <w:p w:rsidR="00FD2271" w:rsidRPr="00477A6E" w:rsidRDefault="00FD2271" w:rsidP="00477A6E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A6E">
        <w:rPr>
          <w:rFonts w:ascii="Times New Roman" w:hAnsi="Times New Roman" w:cs="Times New Roman"/>
          <w:sz w:val="24"/>
          <w:szCs w:val="24"/>
        </w:rPr>
        <w:t>– проводити роз’яснювальну роботу з громадянами, які фактично обробляють земельні ділянки (паї) інших громадян про обов’язкове укладення договорів оренди з виплатою орендної плати не нижче  від законодавчо встановленого розміру.</w:t>
      </w:r>
    </w:p>
    <w:p w:rsidR="00FD2271" w:rsidRPr="00477A6E" w:rsidRDefault="00FD2271" w:rsidP="00477A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eastAsia="ru-RU"/>
        </w:rPr>
      </w:pPr>
      <w:r w:rsidRPr="00477A6E">
        <w:rPr>
          <w:rFonts w:ascii="Times New Roman" w:hAnsi="Times New Roman" w:cs="Times New Roman"/>
          <w:sz w:val="24"/>
          <w:szCs w:val="20"/>
          <w:lang w:eastAsia="ru-RU"/>
        </w:rPr>
        <w:t xml:space="preserve">         3.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0"/>
          <w:lang w:eastAsia="ru-RU"/>
        </w:rPr>
        <w:t xml:space="preserve">заступника </w:t>
      </w:r>
      <w:r w:rsidRPr="00477A6E">
        <w:rPr>
          <w:rFonts w:ascii="Times New Roman" w:hAnsi="Times New Roman" w:cs="Times New Roman"/>
          <w:sz w:val="24"/>
          <w:szCs w:val="20"/>
          <w:lang w:eastAsia="ru-RU"/>
        </w:rPr>
        <w:t xml:space="preserve">міського голови  </w:t>
      </w:r>
      <w:r>
        <w:rPr>
          <w:rFonts w:ascii="Times New Roman" w:hAnsi="Times New Roman" w:cs="Times New Roman"/>
          <w:sz w:val="24"/>
          <w:szCs w:val="20"/>
          <w:lang w:eastAsia="ru-RU"/>
        </w:rPr>
        <w:t xml:space="preserve">з питань діяльності виконавчих органів </w:t>
      </w:r>
      <w:r w:rsidRPr="00477A6E">
        <w:rPr>
          <w:rFonts w:ascii="Times New Roman" w:hAnsi="Times New Roman" w:cs="Times New Roman"/>
          <w:sz w:val="24"/>
          <w:szCs w:val="20"/>
          <w:lang w:eastAsia="ru-RU"/>
        </w:rPr>
        <w:t>Олександра МАРУСЯКА</w:t>
      </w:r>
      <w:r w:rsidRPr="00477A6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477A6E">
        <w:rPr>
          <w:rFonts w:ascii="Times New Roman" w:hAnsi="Times New Roman" w:cs="Times New Roman"/>
          <w:sz w:val="24"/>
          <w:szCs w:val="20"/>
          <w:lang w:eastAsia="ru-RU"/>
        </w:rPr>
        <w:t xml:space="preserve">Інформацію про виконання рішення заслухати на черговому засіданні виконкому у </w:t>
      </w:r>
      <w:r>
        <w:rPr>
          <w:rFonts w:ascii="Times New Roman" w:hAnsi="Times New Roman" w:cs="Times New Roman"/>
          <w:sz w:val="24"/>
          <w:szCs w:val="20"/>
          <w:lang w:eastAsia="ru-RU"/>
        </w:rPr>
        <w:t>І</w:t>
      </w:r>
      <w:r>
        <w:rPr>
          <w:rFonts w:ascii="Times New Roman" w:hAnsi="Times New Roman" w:cs="Times New Roman"/>
          <w:sz w:val="24"/>
          <w:szCs w:val="20"/>
          <w:lang w:val="en-US" w:eastAsia="ru-RU"/>
        </w:rPr>
        <w:t>V</w:t>
      </w:r>
      <w:r w:rsidRPr="00477A6E">
        <w:rPr>
          <w:rFonts w:ascii="Times New Roman" w:hAnsi="Times New Roman" w:cs="Times New Roman"/>
          <w:sz w:val="24"/>
          <w:szCs w:val="20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eastAsia="ru-RU"/>
        </w:rPr>
        <w:t>кварталі</w:t>
      </w:r>
      <w:r w:rsidRPr="00477A6E">
        <w:rPr>
          <w:rFonts w:ascii="Times New Roman" w:hAnsi="Times New Roman" w:cs="Times New Roman"/>
          <w:sz w:val="24"/>
          <w:szCs w:val="20"/>
          <w:lang w:val="ru-RU" w:eastAsia="ru-RU"/>
        </w:rPr>
        <w:t xml:space="preserve"> 2026 </w:t>
      </w:r>
      <w:r w:rsidRPr="00477A6E">
        <w:rPr>
          <w:rFonts w:ascii="Times New Roman" w:hAnsi="Times New Roman" w:cs="Times New Roman"/>
          <w:sz w:val="24"/>
          <w:szCs w:val="20"/>
          <w:lang w:eastAsia="ru-RU"/>
        </w:rPr>
        <w:t>року.</w:t>
      </w: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271" w:rsidRDefault="00FD227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       Іван СЕМЕНЮК</w:t>
      </w:r>
    </w:p>
    <w:p w:rsidR="00FD2271" w:rsidRDefault="00FD227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271" w:rsidRDefault="00FD227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D2271" w:rsidRDefault="00FD227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D2271" w:rsidRDefault="00FD2271" w:rsidP="004E36FE">
      <w:pPr>
        <w:pStyle w:val="normal0"/>
      </w:pPr>
    </w:p>
    <w:p w:rsidR="00FD2271" w:rsidRDefault="00FD2271" w:rsidP="004E36FE">
      <w:pPr>
        <w:pStyle w:val="normal0"/>
      </w:pPr>
    </w:p>
    <w:p w:rsidR="00FD2271" w:rsidRDefault="00FD2271" w:rsidP="004E36FE">
      <w:pPr>
        <w:pStyle w:val="normal0"/>
      </w:pPr>
    </w:p>
    <w:sectPr w:rsidR="00FD2271" w:rsidSect="0024244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65339"/>
    <w:rsid w:val="00087D11"/>
    <w:rsid w:val="000B4979"/>
    <w:rsid w:val="000C5FDC"/>
    <w:rsid w:val="000F706E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36912"/>
    <w:rsid w:val="0024244D"/>
    <w:rsid w:val="00245F26"/>
    <w:rsid w:val="00264A16"/>
    <w:rsid w:val="002673B8"/>
    <w:rsid w:val="002C566E"/>
    <w:rsid w:val="002E6C91"/>
    <w:rsid w:val="003177CD"/>
    <w:rsid w:val="0033602A"/>
    <w:rsid w:val="00351C64"/>
    <w:rsid w:val="003B3E2D"/>
    <w:rsid w:val="003F02C5"/>
    <w:rsid w:val="004353B3"/>
    <w:rsid w:val="004604C7"/>
    <w:rsid w:val="00460C77"/>
    <w:rsid w:val="00467FE2"/>
    <w:rsid w:val="00477A6E"/>
    <w:rsid w:val="004E36FE"/>
    <w:rsid w:val="004E4DB0"/>
    <w:rsid w:val="004F3EFD"/>
    <w:rsid w:val="0050289F"/>
    <w:rsid w:val="00606E7E"/>
    <w:rsid w:val="00641690"/>
    <w:rsid w:val="00656DC4"/>
    <w:rsid w:val="00671CFE"/>
    <w:rsid w:val="006A3EE2"/>
    <w:rsid w:val="006B745D"/>
    <w:rsid w:val="006F2CFA"/>
    <w:rsid w:val="00732188"/>
    <w:rsid w:val="0075334D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10CFB"/>
    <w:rsid w:val="009B593F"/>
    <w:rsid w:val="00A0758A"/>
    <w:rsid w:val="00A2227B"/>
    <w:rsid w:val="00A24948"/>
    <w:rsid w:val="00B14967"/>
    <w:rsid w:val="00B25593"/>
    <w:rsid w:val="00B34730"/>
    <w:rsid w:val="00B54F7F"/>
    <w:rsid w:val="00C46316"/>
    <w:rsid w:val="00C73872"/>
    <w:rsid w:val="00C919C0"/>
    <w:rsid w:val="00C9272E"/>
    <w:rsid w:val="00CA1C4C"/>
    <w:rsid w:val="00CC204D"/>
    <w:rsid w:val="00CC4D03"/>
    <w:rsid w:val="00CE6621"/>
    <w:rsid w:val="00CF58AE"/>
    <w:rsid w:val="00CF66EC"/>
    <w:rsid w:val="00D15753"/>
    <w:rsid w:val="00D54B5B"/>
    <w:rsid w:val="00D73BEA"/>
    <w:rsid w:val="00D86D4F"/>
    <w:rsid w:val="00DA5607"/>
    <w:rsid w:val="00DC279B"/>
    <w:rsid w:val="00E345D2"/>
    <w:rsid w:val="00EB4974"/>
    <w:rsid w:val="00EB6DDD"/>
    <w:rsid w:val="00EC732A"/>
    <w:rsid w:val="00EF00DC"/>
    <w:rsid w:val="00EF76DC"/>
    <w:rsid w:val="00F2076E"/>
    <w:rsid w:val="00F71D37"/>
    <w:rsid w:val="00FA07E6"/>
    <w:rsid w:val="00FB4DF4"/>
    <w:rsid w:val="00FB7602"/>
    <w:rsid w:val="00FD2271"/>
    <w:rsid w:val="00FF5E9C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079,baiaagaaboqcaaad9amaaaucbaa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477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320</Words>
  <Characters>1828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3</cp:revision>
  <cp:lastPrinted>2025-11-03T13:52:00Z</cp:lastPrinted>
  <dcterms:created xsi:type="dcterms:W3CDTF">2025-11-21T09:31:00Z</dcterms:created>
  <dcterms:modified xsi:type="dcterms:W3CDTF">2025-12-08T14:47:00Z</dcterms:modified>
</cp:coreProperties>
</file>