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F21BD" w:rsidRDefault="004F21B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E062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27060298" r:id="rId5"/>
        </w:object>
      </w:r>
    </w:p>
    <w:p w:rsidR="004F21BD" w:rsidRDefault="004F21B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F21BD" w:rsidRDefault="004F21B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F21BD" w:rsidRDefault="004F21B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F21BD" w:rsidRDefault="004F21B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F21BD" w:rsidRDefault="004F21B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F21BD" w:rsidRDefault="004F21B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F21BD" w:rsidRDefault="004F21B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F21BD" w:rsidRDefault="004F21BD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4F21BD" w:rsidRDefault="004F21B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 м. Кіцмань                                                     </w:t>
      </w:r>
      <w:r w:rsidRPr="00010F31">
        <w:rPr>
          <w:rFonts w:ascii="Times New Roman" w:hAnsi="Times New Roman"/>
          <w:b/>
          <w:szCs w:val="24"/>
        </w:rPr>
        <w:t>№ 405/11</w:t>
      </w:r>
    </w:p>
    <w:p w:rsidR="004F21BD" w:rsidRDefault="004F21BD" w:rsidP="00180B81">
      <w:pPr>
        <w:pStyle w:val="Normal2"/>
        <w:rPr>
          <w:rFonts w:ascii="Times New Roman" w:hAnsi="Times New Roman"/>
          <w:b/>
          <w:szCs w:val="24"/>
        </w:rPr>
      </w:pPr>
    </w:p>
    <w:p w:rsidR="004F21BD" w:rsidRDefault="004F21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F21BD" w:rsidRPr="003B408E" w:rsidRDefault="004F21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Чернобровій Ользі  Русланівні</w:t>
      </w:r>
    </w:p>
    <w:p w:rsidR="004F21BD" w:rsidRDefault="004F21BD" w:rsidP="008D785D">
      <w:pPr>
        <w:jc w:val="both"/>
        <w:rPr>
          <w:b/>
          <w:sz w:val="24"/>
          <w:szCs w:val="24"/>
          <w:lang w:val="uk-UA"/>
        </w:rPr>
      </w:pPr>
    </w:p>
    <w:p w:rsidR="004F21BD" w:rsidRDefault="004F21BD" w:rsidP="008D785D">
      <w:pPr>
        <w:jc w:val="both"/>
        <w:rPr>
          <w:b/>
          <w:sz w:val="24"/>
          <w:szCs w:val="24"/>
          <w:lang w:val="uk-UA"/>
        </w:rPr>
      </w:pPr>
    </w:p>
    <w:p w:rsidR="004F21BD" w:rsidRPr="00365AFE" w:rsidRDefault="004F21B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888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Чернобрової Ольги Русланівни, ********, яка проживає за адресою: АДРЕСА 1 щодо надання матеріальної допомоги на поховання матері, гр.Чернобрової Оксани Василівни,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ТГ, копія свідоцтва про смерть, довідка з Чернівецького обласного центру зайнятості,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для отримання допомоги на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4F21BD" w:rsidRDefault="004F21BD" w:rsidP="007B4068">
      <w:pPr>
        <w:jc w:val="both"/>
        <w:rPr>
          <w:bCs/>
          <w:sz w:val="24"/>
          <w:szCs w:val="24"/>
          <w:lang w:val="uk-UA"/>
        </w:rPr>
      </w:pPr>
    </w:p>
    <w:p w:rsidR="004F21BD" w:rsidRDefault="004F21B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F21BD" w:rsidRDefault="004F21B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F21BD" w:rsidRDefault="004F21B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Чернобровій Ользі Русланівні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матері гр.Чернобрової О.В.,</w:t>
      </w:r>
      <w:r w:rsidRPr="00012048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 гривень).</w:t>
      </w:r>
    </w:p>
    <w:p w:rsidR="004F21BD" w:rsidRDefault="004F21B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4F21BD" w:rsidRDefault="004F21B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4F21BD" w:rsidRDefault="004F21BD" w:rsidP="00AE462C">
      <w:pPr>
        <w:ind w:firstLine="600"/>
        <w:jc w:val="both"/>
        <w:rPr>
          <w:sz w:val="24"/>
          <w:szCs w:val="24"/>
          <w:lang w:val="uk-UA"/>
        </w:rPr>
      </w:pPr>
    </w:p>
    <w:p w:rsidR="004F21BD" w:rsidRPr="008B124A" w:rsidRDefault="004F21B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4F21BD" w:rsidRDefault="004F21BD" w:rsidP="00590785">
      <w:pPr>
        <w:ind w:firstLine="709"/>
        <w:rPr>
          <w:sz w:val="24"/>
          <w:szCs w:val="24"/>
          <w:lang w:val="uk-UA"/>
        </w:rPr>
      </w:pPr>
    </w:p>
    <w:p w:rsidR="004F21BD" w:rsidRDefault="004F21BD" w:rsidP="00590785">
      <w:pPr>
        <w:ind w:firstLine="709"/>
        <w:rPr>
          <w:sz w:val="24"/>
          <w:szCs w:val="24"/>
          <w:lang w:val="uk-UA"/>
        </w:rPr>
      </w:pPr>
    </w:p>
    <w:p w:rsidR="004F21BD" w:rsidRDefault="004F21BD" w:rsidP="00590785">
      <w:pPr>
        <w:ind w:firstLine="709"/>
        <w:rPr>
          <w:sz w:val="24"/>
          <w:szCs w:val="24"/>
          <w:lang w:val="uk-UA"/>
        </w:rPr>
      </w:pPr>
    </w:p>
    <w:p w:rsidR="004F21BD" w:rsidRDefault="004F21BD" w:rsidP="0059078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4F21BD" w:rsidRDefault="004F2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F21BD" w:rsidRDefault="004F2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F21BD" w:rsidRDefault="004F21BD" w:rsidP="00AE462C">
      <w:pPr>
        <w:rPr>
          <w:b/>
          <w:sz w:val="24"/>
          <w:szCs w:val="24"/>
          <w:lang w:val="uk-UA"/>
        </w:rPr>
      </w:pPr>
    </w:p>
    <w:p w:rsidR="004F21BD" w:rsidRDefault="004F2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F21BD" w:rsidSect="00010F3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0F31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E0A3B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E7DF4"/>
    <w:rsid w:val="001F40A3"/>
    <w:rsid w:val="001F622C"/>
    <w:rsid w:val="002018DA"/>
    <w:rsid w:val="00207239"/>
    <w:rsid w:val="00210848"/>
    <w:rsid w:val="00220BBD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3052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F21BD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90785"/>
    <w:rsid w:val="005E140E"/>
    <w:rsid w:val="00603018"/>
    <w:rsid w:val="0061473E"/>
    <w:rsid w:val="0062246B"/>
    <w:rsid w:val="00645DE5"/>
    <w:rsid w:val="006A0FFB"/>
    <w:rsid w:val="006A697B"/>
    <w:rsid w:val="006B74E2"/>
    <w:rsid w:val="006C0764"/>
    <w:rsid w:val="006C2211"/>
    <w:rsid w:val="00704359"/>
    <w:rsid w:val="007120F6"/>
    <w:rsid w:val="00741D3E"/>
    <w:rsid w:val="00747D8D"/>
    <w:rsid w:val="00753DC7"/>
    <w:rsid w:val="0076044B"/>
    <w:rsid w:val="00763340"/>
    <w:rsid w:val="0077115A"/>
    <w:rsid w:val="00774FCD"/>
    <w:rsid w:val="00785214"/>
    <w:rsid w:val="007A6762"/>
    <w:rsid w:val="007B4068"/>
    <w:rsid w:val="007D0E9D"/>
    <w:rsid w:val="007F0112"/>
    <w:rsid w:val="008322BA"/>
    <w:rsid w:val="008676A8"/>
    <w:rsid w:val="00876114"/>
    <w:rsid w:val="00892585"/>
    <w:rsid w:val="008A035A"/>
    <w:rsid w:val="008A2498"/>
    <w:rsid w:val="008B124A"/>
    <w:rsid w:val="008C15EB"/>
    <w:rsid w:val="008D2A4A"/>
    <w:rsid w:val="008D785D"/>
    <w:rsid w:val="0098465F"/>
    <w:rsid w:val="00991095"/>
    <w:rsid w:val="009A60A8"/>
    <w:rsid w:val="009A7BA6"/>
    <w:rsid w:val="009B1120"/>
    <w:rsid w:val="009E2575"/>
    <w:rsid w:val="009E586C"/>
    <w:rsid w:val="009F0E92"/>
    <w:rsid w:val="00A074A3"/>
    <w:rsid w:val="00A15FA6"/>
    <w:rsid w:val="00A343ED"/>
    <w:rsid w:val="00A75804"/>
    <w:rsid w:val="00A830E5"/>
    <w:rsid w:val="00A83486"/>
    <w:rsid w:val="00AA6635"/>
    <w:rsid w:val="00AA740E"/>
    <w:rsid w:val="00AB1F24"/>
    <w:rsid w:val="00AB23AD"/>
    <w:rsid w:val="00AC6A48"/>
    <w:rsid w:val="00AD16A5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B9640E"/>
    <w:rsid w:val="00BE0624"/>
    <w:rsid w:val="00BE243A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16A70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646A0"/>
    <w:rsid w:val="00E7431A"/>
    <w:rsid w:val="00E77B72"/>
    <w:rsid w:val="00EA2C51"/>
    <w:rsid w:val="00EE4132"/>
    <w:rsid w:val="00EF0129"/>
    <w:rsid w:val="00EF795D"/>
    <w:rsid w:val="00F078D6"/>
    <w:rsid w:val="00F14F1E"/>
    <w:rsid w:val="00F213F7"/>
    <w:rsid w:val="00F26B6D"/>
    <w:rsid w:val="00F315F2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48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352</Words>
  <Characters>2009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2025-09-05T11:44:00Z</cp:lastPrinted>
  <dcterms:created xsi:type="dcterms:W3CDTF">2025-11-19T09:10:00Z</dcterms:created>
  <dcterms:modified xsi:type="dcterms:W3CDTF">2025-12-12T13:59:00Z</dcterms:modified>
</cp:coreProperties>
</file>