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A5589" w:rsidRDefault="004A558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312E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27060449" r:id="rId5"/>
        </w:object>
      </w:r>
    </w:p>
    <w:p w:rsidR="004A5589" w:rsidRDefault="004A558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A5589" w:rsidRDefault="004A558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A5589" w:rsidRDefault="004A558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A5589" w:rsidRDefault="004A558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A5589" w:rsidRDefault="004A558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A5589" w:rsidRDefault="004A558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A5589" w:rsidRDefault="004A558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A5589" w:rsidRDefault="004A5589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4A5589" w:rsidRDefault="004A558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826AED">
        <w:rPr>
          <w:rFonts w:ascii="Times New Roman" w:hAnsi="Times New Roman"/>
          <w:b/>
          <w:szCs w:val="24"/>
        </w:rPr>
        <w:t>№ 403/11</w:t>
      </w:r>
    </w:p>
    <w:p w:rsidR="004A5589" w:rsidRDefault="004A5589" w:rsidP="00180B81">
      <w:pPr>
        <w:pStyle w:val="Normal2"/>
        <w:rPr>
          <w:rFonts w:ascii="Times New Roman" w:hAnsi="Times New Roman"/>
          <w:b/>
          <w:szCs w:val="24"/>
        </w:rPr>
      </w:pPr>
    </w:p>
    <w:p w:rsidR="004A5589" w:rsidRDefault="004A558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A5589" w:rsidRPr="003B408E" w:rsidRDefault="004A558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Сабадаш Богдані Костянтинівні</w:t>
      </w:r>
    </w:p>
    <w:p w:rsidR="004A5589" w:rsidRDefault="004A5589" w:rsidP="008D785D">
      <w:pPr>
        <w:jc w:val="both"/>
        <w:rPr>
          <w:b/>
          <w:sz w:val="24"/>
          <w:szCs w:val="24"/>
          <w:lang w:val="uk-UA"/>
        </w:rPr>
      </w:pPr>
    </w:p>
    <w:p w:rsidR="004A5589" w:rsidRDefault="004A5589" w:rsidP="008D785D">
      <w:pPr>
        <w:jc w:val="both"/>
        <w:rPr>
          <w:b/>
          <w:sz w:val="24"/>
          <w:szCs w:val="24"/>
          <w:lang w:val="uk-UA"/>
        </w:rPr>
      </w:pPr>
    </w:p>
    <w:p w:rsidR="004A5589" w:rsidRPr="00365AFE" w:rsidRDefault="004A5589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363/8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Сабадаш Богдани Костянтинівни,********, яка проживає за адресою: АДРЕСА 1 щодо надання матеріальної допомоги на поховання брата,  учасника бойових дій, гр.Пілата  Костянтина Костянтиновича,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свідоцтва про смерть,  копія посвідчення УБД, довідка з Чернівецького обласного центру зайнятості, 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витяг з державного реєстру  цивільного стану громадян про смерть для отримання допомоги на поховання, довідка  про місце реєстрації Пілата К.К.,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4A5589" w:rsidRDefault="004A5589" w:rsidP="007B4068">
      <w:pPr>
        <w:jc w:val="both"/>
        <w:rPr>
          <w:bCs/>
          <w:sz w:val="24"/>
          <w:szCs w:val="24"/>
          <w:lang w:val="uk-UA"/>
        </w:rPr>
      </w:pPr>
    </w:p>
    <w:p w:rsidR="004A5589" w:rsidRDefault="004A558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A5589" w:rsidRDefault="004A558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A5589" w:rsidRDefault="004A558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Сабадаш Богдані Костянтинівні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брата гр.Пілата К.К..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:rsidR="004A5589" w:rsidRDefault="004A558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4A5589" w:rsidRDefault="004A558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4A5589" w:rsidRDefault="004A5589" w:rsidP="00AE462C">
      <w:pPr>
        <w:ind w:firstLine="600"/>
        <w:jc w:val="both"/>
        <w:rPr>
          <w:sz w:val="24"/>
          <w:szCs w:val="24"/>
          <w:lang w:val="uk-UA"/>
        </w:rPr>
      </w:pPr>
    </w:p>
    <w:p w:rsidR="004A5589" w:rsidRDefault="004A5589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4A5589" w:rsidRDefault="004A5589" w:rsidP="007C287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:rsidR="004A5589" w:rsidRDefault="004A5589" w:rsidP="007C2873">
      <w:pPr>
        <w:rPr>
          <w:sz w:val="24"/>
          <w:szCs w:val="24"/>
          <w:lang w:val="uk-UA"/>
        </w:rPr>
      </w:pPr>
    </w:p>
    <w:p w:rsidR="004A5589" w:rsidRDefault="004A5589" w:rsidP="007C2873">
      <w:pPr>
        <w:rPr>
          <w:sz w:val="24"/>
          <w:szCs w:val="24"/>
          <w:lang w:val="uk-UA"/>
        </w:rPr>
      </w:pPr>
    </w:p>
    <w:p w:rsidR="004A5589" w:rsidRDefault="004A5589" w:rsidP="007C2873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4A5589" w:rsidSect="00826AE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0CF7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A5589"/>
    <w:rsid w:val="004E4730"/>
    <w:rsid w:val="00502DE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B6E57"/>
    <w:rsid w:val="005E140E"/>
    <w:rsid w:val="00603018"/>
    <w:rsid w:val="0062246B"/>
    <w:rsid w:val="006410C4"/>
    <w:rsid w:val="00645DE5"/>
    <w:rsid w:val="006A0FFB"/>
    <w:rsid w:val="006A697B"/>
    <w:rsid w:val="006B74E2"/>
    <w:rsid w:val="006C0764"/>
    <w:rsid w:val="006C2211"/>
    <w:rsid w:val="00704359"/>
    <w:rsid w:val="007120F6"/>
    <w:rsid w:val="00741D3E"/>
    <w:rsid w:val="00747D8D"/>
    <w:rsid w:val="00753DC7"/>
    <w:rsid w:val="0076044B"/>
    <w:rsid w:val="0077115A"/>
    <w:rsid w:val="00774FCD"/>
    <w:rsid w:val="00785214"/>
    <w:rsid w:val="007A29D3"/>
    <w:rsid w:val="007A6762"/>
    <w:rsid w:val="007B4068"/>
    <w:rsid w:val="007C044A"/>
    <w:rsid w:val="007C157E"/>
    <w:rsid w:val="007C2873"/>
    <w:rsid w:val="007D0E9D"/>
    <w:rsid w:val="007F0112"/>
    <w:rsid w:val="00826AED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83D3D"/>
    <w:rsid w:val="0098465F"/>
    <w:rsid w:val="00991095"/>
    <w:rsid w:val="009A60A8"/>
    <w:rsid w:val="009A6105"/>
    <w:rsid w:val="009A7BA6"/>
    <w:rsid w:val="009B1120"/>
    <w:rsid w:val="009E2575"/>
    <w:rsid w:val="009E586C"/>
    <w:rsid w:val="009F0E92"/>
    <w:rsid w:val="00A034C3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11C3B"/>
    <w:rsid w:val="00B224AB"/>
    <w:rsid w:val="00B26AAF"/>
    <w:rsid w:val="00B31171"/>
    <w:rsid w:val="00B52A0E"/>
    <w:rsid w:val="00B574BB"/>
    <w:rsid w:val="00B61329"/>
    <w:rsid w:val="00B731FD"/>
    <w:rsid w:val="00B826A7"/>
    <w:rsid w:val="00B96261"/>
    <w:rsid w:val="00BB4EED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33C1"/>
    <w:rsid w:val="00D26EC4"/>
    <w:rsid w:val="00D534D4"/>
    <w:rsid w:val="00D869BE"/>
    <w:rsid w:val="00D930A7"/>
    <w:rsid w:val="00D93A51"/>
    <w:rsid w:val="00DA1936"/>
    <w:rsid w:val="00DA412D"/>
    <w:rsid w:val="00E312E2"/>
    <w:rsid w:val="00E36210"/>
    <w:rsid w:val="00E52E02"/>
    <w:rsid w:val="00E53F40"/>
    <w:rsid w:val="00E56772"/>
    <w:rsid w:val="00E7431A"/>
    <w:rsid w:val="00E77B72"/>
    <w:rsid w:val="00EA2C51"/>
    <w:rsid w:val="00EF0129"/>
    <w:rsid w:val="00EF795D"/>
    <w:rsid w:val="00F078D6"/>
    <w:rsid w:val="00F26B6D"/>
    <w:rsid w:val="00F605B6"/>
    <w:rsid w:val="00F67CD1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40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373</Words>
  <Characters>2127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2025-09-05T11:44:00Z</cp:lastPrinted>
  <dcterms:created xsi:type="dcterms:W3CDTF">2025-11-19T09:09:00Z</dcterms:created>
  <dcterms:modified xsi:type="dcterms:W3CDTF">2025-12-12T14:01:00Z</dcterms:modified>
</cp:coreProperties>
</file>