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938DC" w:rsidRDefault="002938DC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5321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27060495" r:id="rId5"/>
        </w:object>
      </w:r>
    </w:p>
    <w:p w:rsidR="002938DC" w:rsidRDefault="002938DC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938DC" w:rsidRDefault="002938D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938DC" w:rsidRDefault="002938DC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938DC" w:rsidRDefault="002938DC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938DC" w:rsidRDefault="002938DC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938DC" w:rsidRDefault="002938D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938DC" w:rsidRDefault="002938DC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938DC" w:rsidRDefault="002938DC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2938DC" w:rsidRDefault="002938DC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6B24CD">
        <w:rPr>
          <w:rFonts w:ascii="Times New Roman" w:hAnsi="Times New Roman"/>
          <w:b/>
          <w:szCs w:val="24"/>
        </w:rPr>
        <w:t>№ 402/11</w:t>
      </w:r>
    </w:p>
    <w:p w:rsidR="002938DC" w:rsidRDefault="002938DC" w:rsidP="00180B81">
      <w:pPr>
        <w:pStyle w:val="Normal2"/>
        <w:rPr>
          <w:rFonts w:ascii="Times New Roman" w:hAnsi="Times New Roman"/>
          <w:b/>
          <w:szCs w:val="24"/>
        </w:rPr>
      </w:pPr>
    </w:p>
    <w:p w:rsidR="002938DC" w:rsidRDefault="002938D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938DC" w:rsidRPr="003B408E" w:rsidRDefault="002938D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Русаль Марії Тодорівні</w:t>
      </w:r>
    </w:p>
    <w:p w:rsidR="002938DC" w:rsidRDefault="002938DC" w:rsidP="008D785D">
      <w:pPr>
        <w:jc w:val="both"/>
        <w:rPr>
          <w:b/>
          <w:sz w:val="24"/>
          <w:szCs w:val="24"/>
          <w:lang w:val="uk-UA"/>
        </w:rPr>
      </w:pPr>
    </w:p>
    <w:p w:rsidR="002938DC" w:rsidRDefault="002938DC" w:rsidP="008D785D">
      <w:pPr>
        <w:jc w:val="both"/>
        <w:rPr>
          <w:b/>
          <w:sz w:val="24"/>
          <w:szCs w:val="24"/>
          <w:lang w:val="uk-UA"/>
        </w:rPr>
      </w:pPr>
    </w:p>
    <w:p w:rsidR="002938DC" w:rsidRPr="00365AFE" w:rsidRDefault="002938DC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157/2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Русаль Марії Тодорівни, ********, яка проживає за адресою: АДРЕСА 1 щодо надання матеріальної допомоги на поховання брата, гр.Козака Василя Тодоровича,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довідка з Чернівецького обласного центру зайнятості,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для отримання допомоги на поховання,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2938DC" w:rsidRDefault="002938DC" w:rsidP="007B4068">
      <w:pPr>
        <w:jc w:val="both"/>
        <w:rPr>
          <w:bCs/>
          <w:sz w:val="24"/>
          <w:szCs w:val="24"/>
          <w:lang w:val="uk-UA"/>
        </w:rPr>
      </w:pPr>
    </w:p>
    <w:p w:rsidR="002938DC" w:rsidRDefault="002938DC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938DC" w:rsidRDefault="002938D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938DC" w:rsidRDefault="002938D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Русаль Марії Тодорівні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брата гр.Козака В.Т.</w:t>
      </w:r>
      <w:r w:rsidRPr="00012048">
        <w:rPr>
          <w:rFonts w:ascii="Times New Roman" w:hAnsi="Times New Roman"/>
          <w:szCs w:val="24"/>
        </w:rPr>
        <w:t xml:space="preserve"> 19</w:t>
      </w:r>
      <w:r>
        <w:rPr>
          <w:rFonts w:ascii="Times New Roman" w:hAnsi="Times New Roman"/>
          <w:szCs w:val="24"/>
        </w:rPr>
        <w:t>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:rsidR="002938DC" w:rsidRDefault="002938D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938DC" w:rsidRDefault="002938D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2938DC" w:rsidRDefault="002938DC" w:rsidP="00AE462C">
      <w:pPr>
        <w:ind w:firstLine="600"/>
        <w:jc w:val="both"/>
        <w:rPr>
          <w:sz w:val="24"/>
          <w:szCs w:val="24"/>
          <w:lang w:val="uk-UA"/>
        </w:rPr>
      </w:pPr>
    </w:p>
    <w:p w:rsidR="002938DC" w:rsidRDefault="002938DC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2938DC" w:rsidRDefault="002938DC" w:rsidP="006B24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</w:p>
    <w:p w:rsidR="002938DC" w:rsidRDefault="002938DC" w:rsidP="006B24CD">
      <w:pPr>
        <w:rPr>
          <w:sz w:val="24"/>
          <w:szCs w:val="24"/>
          <w:lang w:val="uk-UA"/>
        </w:rPr>
      </w:pPr>
    </w:p>
    <w:p w:rsidR="002938DC" w:rsidRDefault="002938DC" w:rsidP="006B24C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</w:p>
    <w:p w:rsidR="002938DC" w:rsidRDefault="002938DC" w:rsidP="006B24CD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2938DC" w:rsidRDefault="002938D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938DC" w:rsidRDefault="002938D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938DC" w:rsidRDefault="002938DC" w:rsidP="00AE462C">
      <w:pPr>
        <w:rPr>
          <w:b/>
          <w:sz w:val="24"/>
          <w:szCs w:val="24"/>
          <w:lang w:val="uk-UA"/>
        </w:rPr>
      </w:pPr>
    </w:p>
    <w:p w:rsidR="002938DC" w:rsidRDefault="002938D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938DC" w:rsidSect="006B24C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155E1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70734"/>
    <w:rsid w:val="00180B81"/>
    <w:rsid w:val="001B6DCD"/>
    <w:rsid w:val="001C6A3B"/>
    <w:rsid w:val="001D331D"/>
    <w:rsid w:val="001F40A3"/>
    <w:rsid w:val="00207239"/>
    <w:rsid w:val="00210848"/>
    <w:rsid w:val="00220BBD"/>
    <w:rsid w:val="00235824"/>
    <w:rsid w:val="0024312F"/>
    <w:rsid w:val="00253040"/>
    <w:rsid w:val="00260E73"/>
    <w:rsid w:val="0026206E"/>
    <w:rsid w:val="002938DC"/>
    <w:rsid w:val="002A05C4"/>
    <w:rsid w:val="002A34E0"/>
    <w:rsid w:val="002A3957"/>
    <w:rsid w:val="002A4963"/>
    <w:rsid w:val="002B7255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20ACF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24CD"/>
    <w:rsid w:val="006B74E2"/>
    <w:rsid w:val="006C2211"/>
    <w:rsid w:val="00704359"/>
    <w:rsid w:val="007120F6"/>
    <w:rsid w:val="00726F48"/>
    <w:rsid w:val="00741D3E"/>
    <w:rsid w:val="00747D8D"/>
    <w:rsid w:val="007539AB"/>
    <w:rsid w:val="00753DC7"/>
    <w:rsid w:val="0076044B"/>
    <w:rsid w:val="0077115A"/>
    <w:rsid w:val="00774FCD"/>
    <w:rsid w:val="00785214"/>
    <w:rsid w:val="007A6762"/>
    <w:rsid w:val="007B4068"/>
    <w:rsid w:val="007D0E9D"/>
    <w:rsid w:val="007E1E01"/>
    <w:rsid w:val="007F0112"/>
    <w:rsid w:val="008322BA"/>
    <w:rsid w:val="00876114"/>
    <w:rsid w:val="00892585"/>
    <w:rsid w:val="008A035A"/>
    <w:rsid w:val="008B124A"/>
    <w:rsid w:val="008C15EB"/>
    <w:rsid w:val="008D2A4A"/>
    <w:rsid w:val="008D785D"/>
    <w:rsid w:val="0090363A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0274"/>
    <w:rsid w:val="00A343ED"/>
    <w:rsid w:val="00A75804"/>
    <w:rsid w:val="00A830E5"/>
    <w:rsid w:val="00A83486"/>
    <w:rsid w:val="00AA6635"/>
    <w:rsid w:val="00AA740E"/>
    <w:rsid w:val="00AB23AD"/>
    <w:rsid w:val="00AC6A48"/>
    <w:rsid w:val="00AD163A"/>
    <w:rsid w:val="00AD2692"/>
    <w:rsid w:val="00AE462C"/>
    <w:rsid w:val="00B224AB"/>
    <w:rsid w:val="00B26AAF"/>
    <w:rsid w:val="00B52A0E"/>
    <w:rsid w:val="00B574BB"/>
    <w:rsid w:val="00B61329"/>
    <w:rsid w:val="00B731FD"/>
    <w:rsid w:val="00B826A7"/>
    <w:rsid w:val="00B90AF5"/>
    <w:rsid w:val="00B96261"/>
    <w:rsid w:val="00BC4B71"/>
    <w:rsid w:val="00C2151E"/>
    <w:rsid w:val="00C24AA6"/>
    <w:rsid w:val="00C35FDF"/>
    <w:rsid w:val="00C37466"/>
    <w:rsid w:val="00C4561F"/>
    <w:rsid w:val="00C551EE"/>
    <w:rsid w:val="00C63E84"/>
    <w:rsid w:val="00C66483"/>
    <w:rsid w:val="00CA0C8B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EF795D"/>
    <w:rsid w:val="00F078D6"/>
    <w:rsid w:val="00F26B6D"/>
    <w:rsid w:val="00F5321E"/>
    <w:rsid w:val="00F605B6"/>
    <w:rsid w:val="00F706D3"/>
    <w:rsid w:val="00F733DC"/>
    <w:rsid w:val="00F83BD4"/>
    <w:rsid w:val="00F83D73"/>
    <w:rsid w:val="00F86A8B"/>
    <w:rsid w:val="00FA0CFB"/>
    <w:rsid w:val="00FB2997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78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352</Words>
  <Characters>2008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2025-09-05T11:44:00Z</cp:lastPrinted>
  <dcterms:created xsi:type="dcterms:W3CDTF">2025-11-19T09:08:00Z</dcterms:created>
  <dcterms:modified xsi:type="dcterms:W3CDTF">2025-12-12T14:02:00Z</dcterms:modified>
</cp:coreProperties>
</file>