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36582" w:rsidRDefault="0033658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8136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27060591" r:id="rId5"/>
        </w:object>
      </w:r>
    </w:p>
    <w:p w:rsidR="00336582" w:rsidRDefault="0033658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36582" w:rsidRDefault="0033658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36582" w:rsidRDefault="0033658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36582" w:rsidRDefault="0033658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36582" w:rsidRDefault="0033658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36582" w:rsidRDefault="0033658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336582" w:rsidRDefault="0033658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36582" w:rsidRDefault="00336582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336582" w:rsidRDefault="0033658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 м. Кіцмань                                                     </w:t>
      </w:r>
      <w:r w:rsidRPr="00BC5464">
        <w:rPr>
          <w:rFonts w:ascii="Times New Roman" w:hAnsi="Times New Roman"/>
          <w:b/>
          <w:szCs w:val="24"/>
        </w:rPr>
        <w:t>№ 400/11</w:t>
      </w:r>
    </w:p>
    <w:p w:rsidR="00336582" w:rsidRDefault="00336582" w:rsidP="00180B81">
      <w:pPr>
        <w:pStyle w:val="Normal2"/>
        <w:rPr>
          <w:rFonts w:ascii="Times New Roman" w:hAnsi="Times New Roman"/>
          <w:b/>
          <w:szCs w:val="24"/>
        </w:rPr>
      </w:pPr>
    </w:p>
    <w:p w:rsidR="00336582" w:rsidRDefault="0033658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336582" w:rsidRPr="003B408E" w:rsidRDefault="0033658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Кожухар Олені Василівні</w:t>
      </w:r>
    </w:p>
    <w:p w:rsidR="00336582" w:rsidRDefault="00336582" w:rsidP="008D785D">
      <w:pPr>
        <w:jc w:val="both"/>
        <w:rPr>
          <w:b/>
          <w:sz w:val="24"/>
          <w:szCs w:val="24"/>
          <w:lang w:val="uk-UA"/>
        </w:rPr>
      </w:pPr>
    </w:p>
    <w:p w:rsidR="00336582" w:rsidRDefault="00336582" w:rsidP="008D785D">
      <w:pPr>
        <w:jc w:val="both"/>
        <w:rPr>
          <w:b/>
          <w:sz w:val="24"/>
          <w:szCs w:val="24"/>
          <w:lang w:val="uk-UA"/>
        </w:rPr>
      </w:pPr>
    </w:p>
    <w:p w:rsidR="00336582" w:rsidRPr="00365AFE" w:rsidRDefault="00336582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568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Кожухар Олени Василівни, ********, яка проживає за адресою: АДРЕСА 1 щодо надання матеріальної допомоги на поховання чоловіка, гр.Кожухара Івана Степановича,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свідоцтва про смерть, довідка з Чернівецького обласного центру зайнятості, 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витяг з державного реєстру  цивільного стану громадян про смерть для отримання допомоги на поховання, довідка  про місце поховання, 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336582" w:rsidRDefault="00336582" w:rsidP="007B4068">
      <w:pPr>
        <w:jc w:val="both"/>
        <w:rPr>
          <w:bCs/>
          <w:sz w:val="24"/>
          <w:szCs w:val="24"/>
          <w:lang w:val="uk-UA"/>
        </w:rPr>
      </w:pPr>
    </w:p>
    <w:p w:rsidR="00336582" w:rsidRDefault="0033658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36582" w:rsidRDefault="0033658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36582" w:rsidRDefault="0033658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Кожухар Олені Василівні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гр.Кожухара І.С.</w:t>
      </w:r>
      <w:r w:rsidRPr="00012048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 гривень).</w:t>
      </w:r>
    </w:p>
    <w:p w:rsidR="00336582" w:rsidRDefault="0033658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336582" w:rsidRDefault="0033658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336582" w:rsidRDefault="00336582" w:rsidP="00AE462C">
      <w:pPr>
        <w:ind w:firstLine="600"/>
        <w:jc w:val="both"/>
        <w:rPr>
          <w:sz w:val="24"/>
          <w:szCs w:val="24"/>
          <w:lang w:val="uk-UA"/>
        </w:rPr>
      </w:pPr>
    </w:p>
    <w:p w:rsidR="00336582" w:rsidRPr="008B124A" w:rsidRDefault="0033658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336582" w:rsidRDefault="00336582" w:rsidP="00AE462C">
      <w:pPr>
        <w:ind w:firstLine="600"/>
        <w:jc w:val="both"/>
        <w:rPr>
          <w:sz w:val="24"/>
          <w:szCs w:val="24"/>
          <w:lang w:val="uk-UA"/>
        </w:rPr>
      </w:pPr>
    </w:p>
    <w:p w:rsidR="00336582" w:rsidRDefault="00336582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336582" w:rsidRDefault="00336582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336582" w:rsidRDefault="00336582" w:rsidP="003C56A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336582" w:rsidRDefault="0033658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36582" w:rsidRDefault="0033658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36582" w:rsidRDefault="00336582" w:rsidP="00AE462C">
      <w:pPr>
        <w:rPr>
          <w:b/>
          <w:sz w:val="24"/>
          <w:szCs w:val="24"/>
          <w:lang w:val="uk-UA"/>
        </w:rPr>
      </w:pPr>
    </w:p>
    <w:p w:rsidR="00336582" w:rsidRDefault="0033658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36582" w:rsidSect="00BC546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20D26"/>
    <w:rsid w:val="000214D5"/>
    <w:rsid w:val="000235C6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6582"/>
    <w:rsid w:val="00337CA0"/>
    <w:rsid w:val="00340AAA"/>
    <w:rsid w:val="00353660"/>
    <w:rsid w:val="003624E0"/>
    <w:rsid w:val="00362829"/>
    <w:rsid w:val="00365AFE"/>
    <w:rsid w:val="003661FA"/>
    <w:rsid w:val="00371F9E"/>
    <w:rsid w:val="00377C74"/>
    <w:rsid w:val="003963F8"/>
    <w:rsid w:val="003B408E"/>
    <w:rsid w:val="003C56A0"/>
    <w:rsid w:val="003E3B39"/>
    <w:rsid w:val="004027F1"/>
    <w:rsid w:val="0041669C"/>
    <w:rsid w:val="00417F45"/>
    <w:rsid w:val="0044103E"/>
    <w:rsid w:val="00473A5E"/>
    <w:rsid w:val="00481F60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5C85"/>
    <w:rsid w:val="005867DE"/>
    <w:rsid w:val="005E140E"/>
    <w:rsid w:val="00603018"/>
    <w:rsid w:val="0062246B"/>
    <w:rsid w:val="00645DE5"/>
    <w:rsid w:val="0068136B"/>
    <w:rsid w:val="006A0FFB"/>
    <w:rsid w:val="006A3518"/>
    <w:rsid w:val="006A697B"/>
    <w:rsid w:val="006B74E2"/>
    <w:rsid w:val="006C0764"/>
    <w:rsid w:val="006C2211"/>
    <w:rsid w:val="00704359"/>
    <w:rsid w:val="007120F6"/>
    <w:rsid w:val="00741D3E"/>
    <w:rsid w:val="00747D8D"/>
    <w:rsid w:val="00753DC7"/>
    <w:rsid w:val="0076044B"/>
    <w:rsid w:val="0077115A"/>
    <w:rsid w:val="00774FCD"/>
    <w:rsid w:val="00785214"/>
    <w:rsid w:val="007A6762"/>
    <w:rsid w:val="007A729F"/>
    <w:rsid w:val="007B4068"/>
    <w:rsid w:val="007D0E9D"/>
    <w:rsid w:val="007F0112"/>
    <w:rsid w:val="00812186"/>
    <w:rsid w:val="008322BA"/>
    <w:rsid w:val="00876114"/>
    <w:rsid w:val="00892585"/>
    <w:rsid w:val="008A035A"/>
    <w:rsid w:val="008A2498"/>
    <w:rsid w:val="008B124A"/>
    <w:rsid w:val="008C15EB"/>
    <w:rsid w:val="008D2A4A"/>
    <w:rsid w:val="008D785D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462C"/>
    <w:rsid w:val="00B11C3B"/>
    <w:rsid w:val="00B224AB"/>
    <w:rsid w:val="00B26AAF"/>
    <w:rsid w:val="00B52A0E"/>
    <w:rsid w:val="00B574BB"/>
    <w:rsid w:val="00B61329"/>
    <w:rsid w:val="00B731FD"/>
    <w:rsid w:val="00B826A7"/>
    <w:rsid w:val="00B96261"/>
    <w:rsid w:val="00BC5464"/>
    <w:rsid w:val="00C2151E"/>
    <w:rsid w:val="00C24AA6"/>
    <w:rsid w:val="00C34CA4"/>
    <w:rsid w:val="00C35FDF"/>
    <w:rsid w:val="00C37466"/>
    <w:rsid w:val="00C40EA7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358A"/>
    <w:rsid w:val="00D869BE"/>
    <w:rsid w:val="00D930A7"/>
    <w:rsid w:val="00D93A51"/>
    <w:rsid w:val="00DA1936"/>
    <w:rsid w:val="00DA412D"/>
    <w:rsid w:val="00DB37E2"/>
    <w:rsid w:val="00DB6C1B"/>
    <w:rsid w:val="00E36210"/>
    <w:rsid w:val="00E53F40"/>
    <w:rsid w:val="00E5557E"/>
    <w:rsid w:val="00E56772"/>
    <w:rsid w:val="00E7431A"/>
    <w:rsid w:val="00E77B72"/>
    <w:rsid w:val="00EA2C51"/>
    <w:rsid w:val="00EF0129"/>
    <w:rsid w:val="00EF795D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20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358</Words>
  <Characters>2044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2025-09-05T11:44:00Z</cp:lastPrinted>
  <dcterms:created xsi:type="dcterms:W3CDTF">2025-11-19T09:07:00Z</dcterms:created>
  <dcterms:modified xsi:type="dcterms:W3CDTF">2025-12-12T14:03:00Z</dcterms:modified>
</cp:coreProperties>
</file>