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4D62EE" w:rsidRDefault="004D62E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7286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27058244" r:id="rId6"/>
        </w:object>
      </w:r>
    </w:p>
    <w:p w:rsidR="004D62EE" w:rsidRDefault="004D62E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D62EE" w:rsidRDefault="004D62E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4D62EE" w:rsidRDefault="004D62E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D62EE" w:rsidRDefault="004D62E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D62EE" w:rsidRDefault="004D62E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D62EE" w:rsidRDefault="004D62E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4D62EE" w:rsidRDefault="004D62E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4D62EE" w:rsidRDefault="004D62EE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4D62EE" w:rsidRDefault="004D62E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листопада 2025                                     м. Кіцмань                                                       </w:t>
      </w:r>
      <w:r w:rsidRPr="008E4DFC">
        <w:rPr>
          <w:rFonts w:ascii="Times New Roman" w:hAnsi="Times New Roman"/>
          <w:b/>
          <w:szCs w:val="24"/>
        </w:rPr>
        <w:t>№ 376/11</w:t>
      </w:r>
    </w:p>
    <w:p w:rsidR="004D62EE" w:rsidRDefault="004D62EE" w:rsidP="008D785D">
      <w:pPr>
        <w:rPr>
          <w:sz w:val="24"/>
          <w:lang w:val="uk-UA"/>
        </w:rPr>
      </w:pPr>
    </w:p>
    <w:p w:rsidR="004D62EE" w:rsidRDefault="004D62E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4D62EE" w:rsidRPr="003B408E" w:rsidRDefault="004D62E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Балану Володимиру Олександровичу</w:t>
      </w:r>
    </w:p>
    <w:p w:rsidR="004D62EE" w:rsidRDefault="004D62EE" w:rsidP="008D785D">
      <w:pPr>
        <w:jc w:val="both"/>
        <w:rPr>
          <w:b/>
          <w:sz w:val="24"/>
          <w:szCs w:val="24"/>
          <w:lang w:val="uk-UA"/>
        </w:rPr>
      </w:pPr>
    </w:p>
    <w:p w:rsidR="004D62EE" w:rsidRDefault="004D62EE" w:rsidP="008D785D">
      <w:pPr>
        <w:jc w:val="both"/>
        <w:rPr>
          <w:b/>
          <w:sz w:val="24"/>
          <w:szCs w:val="24"/>
          <w:lang w:val="uk-UA"/>
        </w:rPr>
      </w:pPr>
    </w:p>
    <w:p w:rsidR="004D62EE" w:rsidRDefault="004D62EE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836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гр.Балана Володимира Олександровича, ********,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витяг з реєстру ТГ, копія посвідчення учасника бойових дій, копія довідки військово-лікарської комісії,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4D62EE" w:rsidRDefault="004D62EE" w:rsidP="00E16479">
      <w:pPr>
        <w:jc w:val="both"/>
        <w:rPr>
          <w:bCs/>
          <w:sz w:val="24"/>
          <w:szCs w:val="24"/>
          <w:lang w:val="uk-UA"/>
        </w:rPr>
      </w:pPr>
    </w:p>
    <w:p w:rsidR="004D62EE" w:rsidRDefault="004D62E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4D62EE" w:rsidRDefault="004D62E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4D62EE" w:rsidRDefault="004D62EE" w:rsidP="00737F6D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Балану Володимиру Олександровичу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1,  на 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4D62EE" w:rsidRPr="0084440D" w:rsidRDefault="004D62EE" w:rsidP="00737F6D">
      <w:pPr>
        <w:pStyle w:val="12"/>
        <w:jc w:val="both"/>
        <w:rPr>
          <w:rFonts w:ascii="Times New Roman" w:hAnsi="Times New Roman"/>
          <w:bCs/>
          <w:szCs w:val="24"/>
        </w:rPr>
      </w:pPr>
    </w:p>
    <w:bookmarkEnd w:id="0"/>
    <w:p w:rsidR="004D62EE" w:rsidRPr="0084440D" w:rsidRDefault="004D62EE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4D62EE" w:rsidRPr="008B124A" w:rsidRDefault="004D62E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4D62EE" w:rsidRDefault="004D62EE" w:rsidP="00AE462C">
      <w:pPr>
        <w:ind w:firstLine="600"/>
        <w:jc w:val="both"/>
        <w:rPr>
          <w:sz w:val="24"/>
          <w:szCs w:val="24"/>
          <w:lang w:val="uk-UA"/>
        </w:rPr>
      </w:pPr>
    </w:p>
    <w:p w:rsidR="004D62EE" w:rsidRDefault="004D62E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D62EE" w:rsidRDefault="004D62E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D62EE" w:rsidRDefault="004D62EE" w:rsidP="00CB1E41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:rsidR="004D62EE" w:rsidRDefault="004D62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D62EE" w:rsidRDefault="004D62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D62EE" w:rsidRDefault="004D62EE" w:rsidP="00AE462C">
      <w:pPr>
        <w:rPr>
          <w:b/>
          <w:sz w:val="24"/>
          <w:szCs w:val="24"/>
          <w:lang w:val="uk-UA"/>
        </w:rPr>
      </w:pPr>
    </w:p>
    <w:p w:rsidR="004D62EE" w:rsidRDefault="004D62EE" w:rsidP="00AE462C">
      <w:pPr>
        <w:rPr>
          <w:b/>
          <w:sz w:val="24"/>
          <w:szCs w:val="24"/>
          <w:lang w:val="uk-UA"/>
        </w:rPr>
      </w:pPr>
    </w:p>
    <w:p w:rsidR="004D62EE" w:rsidRDefault="004D62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D62EE" w:rsidSect="00CB1E4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22682"/>
    <w:rsid w:val="00043F1A"/>
    <w:rsid w:val="00044E0D"/>
    <w:rsid w:val="00055EAF"/>
    <w:rsid w:val="00066865"/>
    <w:rsid w:val="000679EF"/>
    <w:rsid w:val="0008599E"/>
    <w:rsid w:val="000908D0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2614"/>
    <w:rsid w:val="00177FE9"/>
    <w:rsid w:val="00184A4F"/>
    <w:rsid w:val="001A096F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C5570"/>
    <w:rsid w:val="002D074D"/>
    <w:rsid w:val="002D0DC7"/>
    <w:rsid w:val="003056EB"/>
    <w:rsid w:val="003110A1"/>
    <w:rsid w:val="003111EE"/>
    <w:rsid w:val="00312BB9"/>
    <w:rsid w:val="00324303"/>
    <w:rsid w:val="0034077A"/>
    <w:rsid w:val="00340AAA"/>
    <w:rsid w:val="00342115"/>
    <w:rsid w:val="00354461"/>
    <w:rsid w:val="003624E0"/>
    <w:rsid w:val="00374D5B"/>
    <w:rsid w:val="00394A76"/>
    <w:rsid w:val="003A1A4E"/>
    <w:rsid w:val="003B03C5"/>
    <w:rsid w:val="003B408E"/>
    <w:rsid w:val="003B7E56"/>
    <w:rsid w:val="003D244B"/>
    <w:rsid w:val="003D5879"/>
    <w:rsid w:val="003E3B39"/>
    <w:rsid w:val="003E59A0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D62EE"/>
    <w:rsid w:val="004E0E3D"/>
    <w:rsid w:val="00501130"/>
    <w:rsid w:val="00501226"/>
    <w:rsid w:val="00503636"/>
    <w:rsid w:val="00504454"/>
    <w:rsid w:val="00505C85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70D76"/>
    <w:rsid w:val="006854E4"/>
    <w:rsid w:val="006B5D2D"/>
    <w:rsid w:val="006C1661"/>
    <w:rsid w:val="006C2211"/>
    <w:rsid w:val="006F59AB"/>
    <w:rsid w:val="007059A4"/>
    <w:rsid w:val="00714523"/>
    <w:rsid w:val="0071543A"/>
    <w:rsid w:val="00737F6D"/>
    <w:rsid w:val="00747D8D"/>
    <w:rsid w:val="007514B5"/>
    <w:rsid w:val="00751B9E"/>
    <w:rsid w:val="0076044B"/>
    <w:rsid w:val="00783C9D"/>
    <w:rsid w:val="00784C1D"/>
    <w:rsid w:val="0079236C"/>
    <w:rsid w:val="00794A6B"/>
    <w:rsid w:val="007B11CA"/>
    <w:rsid w:val="007B4068"/>
    <w:rsid w:val="007B7C9F"/>
    <w:rsid w:val="007D0E9D"/>
    <w:rsid w:val="007D3263"/>
    <w:rsid w:val="007E6F87"/>
    <w:rsid w:val="007F0112"/>
    <w:rsid w:val="00807E59"/>
    <w:rsid w:val="008124A6"/>
    <w:rsid w:val="00823044"/>
    <w:rsid w:val="008309F1"/>
    <w:rsid w:val="00841C48"/>
    <w:rsid w:val="0084440D"/>
    <w:rsid w:val="008632D8"/>
    <w:rsid w:val="00881527"/>
    <w:rsid w:val="00887EB7"/>
    <w:rsid w:val="00892585"/>
    <w:rsid w:val="008A035A"/>
    <w:rsid w:val="008A7FDA"/>
    <w:rsid w:val="008B124A"/>
    <w:rsid w:val="008D785D"/>
    <w:rsid w:val="008E0A45"/>
    <w:rsid w:val="008E4DFC"/>
    <w:rsid w:val="008F17E7"/>
    <w:rsid w:val="008F66F5"/>
    <w:rsid w:val="0090752E"/>
    <w:rsid w:val="00917E9C"/>
    <w:rsid w:val="009550E3"/>
    <w:rsid w:val="0096203B"/>
    <w:rsid w:val="00964A2F"/>
    <w:rsid w:val="00967B68"/>
    <w:rsid w:val="00972862"/>
    <w:rsid w:val="00984307"/>
    <w:rsid w:val="00984EA7"/>
    <w:rsid w:val="00991095"/>
    <w:rsid w:val="009C2EA7"/>
    <w:rsid w:val="009C4DC3"/>
    <w:rsid w:val="009D206C"/>
    <w:rsid w:val="009E182A"/>
    <w:rsid w:val="009F0E92"/>
    <w:rsid w:val="009F2C26"/>
    <w:rsid w:val="009F3EB0"/>
    <w:rsid w:val="009F7227"/>
    <w:rsid w:val="009F758B"/>
    <w:rsid w:val="00A07A22"/>
    <w:rsid w:val="00A21464"/>
    <w:rsid w:val="00A23999"/>
    <w:rsid w:val="00A27CBC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61F95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4464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1E41"/>
    <w:rsid w:val="00CB2830"/>
    <w:rsid w:val="00CC0DE1"/>
    <w:rsid w:val="00CC31A6"/>
    <w:rsid w:val="00CF1477"/>
    <w:rsid w:val="00CF4702"/>
    <w:rsid w:val="00D00015"/>
    <w:rsid w:val="00D00FD7"/>
    <w:rsid w:val="00D07A16"/>
    <w:rsid w:val="00D17D02"/>
    <w:rsid w:val="00D378A2"/>
    <w:rsid w:val="00D4201D"/>
    <w:rsid w:val="00D42629"/>
    <w:rsid w:val="00D534D4"/>
    <w:rsid w:val="00D754BB"/>
    <w:rsid w:val="00D80924"/>
    <w:rsid w:val="00D81B17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93EBD"/>
    <w:rsid w:val="00FA0211"/>
    <w:rsid w:val="00FD2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795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334</Words>
  <Characters>1908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2025-09-05T11:40:00Z</cp:lastPrinted>
  <dcterms:created xsi:type="dcterms:W3CDTF">2025-11-13T07:26:00Z</dcterms:created>
  <dcterms:modified xsi:type="dcterms:W3CDTF">2025-12-12T13:24:00Z</dcterms:modified>
</cp:coreProperties>
</file>