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9D2" w:rsidRDefault="00CB49D2" w:rsidP="00105ED5">
      <w:pPr>
        <w:ind w:right="-2"/>
        <w:jc w:val="center"/>
        <w:rPr>
          <w:color w:val="000000"/>
          <w:lang w:val="uk-UA"/>
        </w:rPr>
      </w:pPr>
      <w:r w:rsidRPr="00BC56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89290" r:id="rId6"/>
        </w:object>
      </w:r>
    </w:p>
    <w:p w:rsidR="00CB49D2" w:rsidRPr="000C6A9B" w:rsidRDefault="00CB49D2" w:rsidP="00105ED5">
      <w:pPr>
        <w:ind w:right="-2"/>
        <w:jc w:val="center"/>
        <w:rPr>
          <w:color w:val="000000"/>
          <w:lang w:val="uk-UA"/>
        </w:rPr>
      </w:pPr>
    </w:p>
    <w:p w:rsidR="00CB49D2" w:rsidRDefault="00CB49D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B49D2" w:rsidRDefault="00CB49D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B49D2" w:rsidRDefault="00CB49D2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B49D2" w:rsidRDefault="00CB49D2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B49D2" w:rsidRPr="000C6A9B" w:rsidRDefault="00CB49D2" w:rsidP="00105ED5">
      <w:pPr>
        <w:jc w:val="right"/>
        <w:rPr>
          <w:b/>
          <w:color w:val="000000"/>
          <w:lang w:val="uk-UA"/>
        </w:rPr>
      </w:pPr>
    </w:p>
    <w:p w:rsidR="00CB49D2" w:rsidRPr="000C6A9B" w:rsidRDefault="00CB49D2" w:rsidP="00105ED5">
      <w:pPr>
        <w:jc w:val="center"/>
        <w:rPr>
          <w:b/>
          <w:color w:val="000000"/>
          <w:sz w:val="24"/>
          <w:szCs w:val="24"/>
        </w:rPr>
      </w:pPr>
      <w:r w:rsidRPr="000C6A9B">
        <w:rPr>
          <w:b/>
          <w:color w:val="000000"/>
          <w:sz w:val="24"/>
          <w:szCs w:val="24"/>
        </w:rPr>
        <w:t xml:space="preserve">Р І Ш Е Н Н Я </w:t>
      </w:r>
    </w:p>
    <w:p w:rsidR="00CB49D2" w:rsidRPr="000C6A9B" w:rsidRDefault="00CB49D2" w:rsidP="00105ED5">
      <w:pPr>
        <w:jc w:val="center"/>
        <w:rPr>
          <w:color w:val="000000"/>
          <w:sz w:val="24"/>
          <w:szCs w:val="24"/>
        </w:rPr>
      </w:pPr>
    </w:p>
    <w:p w:rsidR="00CB49D2" w:rsidRPr="003A14D5" w:rsidRDefault="00CB49D2" w:rsidP="00105ED5">
      <w:pPr>
        <w:rPr>
          <w:color w:val="000000"/>
          <w:sz w:val="24"/>
          <w:szCs w:val="24"/>
          <w:lang w:val="uk-UA"/>
        </w:rPr>
      </w:pPr>
      <w:r w:rsidRPr="000C6A9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15 жовтня </w:t>
      </w:r>
      <w:r w:rsidRPr="000C6A9B">
        <w:rPr>
          <w:color w:val="000000"/>
          <w:sz w:val="24"/>
          <w:szCs w:val="24"/>
        </w:rPr>
        <w:t>202</w:t>
      </w:r>
      <w:r w:rsidRPr="000C6A9B">
        <w:rPr>
          <w:color w:val="000000"/>
          <w:sz w:val="24"/>
          <w:szCs w:val="24"/>
          <w:lang w:val="uk-UA"/>
        </w:rPr>
        <w:t>5</w:t>
      </w:r>
      <w:r w:rsidRPr="000C6A9B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0C6A9B">
        <w:rPr>
          <w:color w:val="000000"/>
          <w:sz w:val="24"/>
          <w:szCs w:val="24"/>
        </w:rPr>
        <w:t xml:space="preserve"> м. Кіцмань           </w:t>
      </w:r>
      <w:r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>
        <w:rPr>
          <w:color w:val="000000"/>
          <w:sz w:val="24"/>
          <w:szCs w:val="24"/>
        </w:rPr>
        <w:t xml:space="preserve">   </w:t>
      </w:r>
      <w:r w:rsidRPr="003A14D5">
        <w:rPr>
          <w:b/>
          <w:color w:val="000000"/>
          <w:sz w:val="24"/>
          <w:szCs w:val="24"/>
        </w:rPr>
        <w:t xml:space="preserve">№ </w:t>
      </w:r>
      <w:r w:rsidRPr="003A14D5">
        <w:rPr>
          <w:b/>
          <w:color w:val="000000"/>
          <w:sz w:val="24"/>
          <w:szCs w:val="24"/>
          <w:lang w:val="uk-UA"/>
        </w:rPr>
        <w:t>374/10</w:t>
      </w:r>
    </w:p>
    <w:p w:rsidR="00CB49D2" w:rsidRPr="00105ED5" w:rsidRDefault="00CB49D2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CB49D2" w:rsidRPr="0074219F" w:rsidRDefault="00CB49D2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ФОП </w:t>
      </w:r>
      <w:r>
        <w:rPr>
          <w:b/>
          <w:sz w:val="24"/>
          <w:szCs w:val="24"/>
          <w:lang w:val="uk-UA"/>
        </w:rPr>
        <w:t xml:space="preserve">Буденчуку Віталію Вікторовичу </w:t>
      </w:r>
      <w:r w:rsidRPr="0074219F">
        <w:rPr>
          <w:b/>
          <w:sz w:val="24"/>
          <w:szCs w:val="24"/>
          <w:lang w:val="uk-UA"/>
        </w:rPr>
        <w:t xml:space="preserve">на виготовлення паспорту прив’язки для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szCs w:val="24"/>
          <w:lang w:val="uk-UA"/>
        </w:rPr>
        <w:t>1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 xml:space="preserve">   </w:t>
      </w:r>
      <w:r w:rsidRPr="0074219F">
        <w:rPr>
          <w:b/>
          <w:sz w:val="24"/>
          <w:szCs w:val="24"/>
          <w:lang w:val="uk-UA"/>
        </w:rPr>
        <w:t>м. Кіцмань, Чернівецького району, Чернівецької області</w:t>
      </w:r>
    </w:p>
    <w:p w:rsidR="00CB49D2" w:rsidRPr="0074219F" w:rsidRDefault="00CB49D2" w:rsidP="006F2A3A">
      <w:pPr>
        <w:rPr>
          <w:b/>
          <w:sz w:val="24"/>
          <w:lang w:val="uk-UA"/>
        </w:rPr>
      </w:pPr>
    </w:p>
    <w:p w:rsidR="00CB49D2" w:rsidRPr="0099080B" w:rsidRDefault="00CB49D2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 442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15.10.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Буденчука Віталія Вікторовича про надання дозволу </w:t>
      </w:r>
      <w:r w:rsidRPr="0074219F">
        <w:rPr>
          <w:sz w:val="24"/>
          <w:szCs w:val="24"/>
          <w:lang w:val="uk-UA"/>
        </w:rPr>
        <w:t xml:space="preserve">на виготовлення паспорту прив’язи для розміщення тимчасової споруди для провадження підприємницької діяльності по вул. Незалежності, </w:t>
      </w:r>
      <w:r>
        <w:rPr>
          <w:sz w:val="24"/>
          <w:szCs w:val="24"/>
          <w:lang w:val="uk-UA"/>
        </w:rPr>
        <w:t>1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CB49D2" w:rsidRPr="00587554" w:rsidRDefault="00CB49D2" w:rsidP="006F2A3A">
      <w:pPr>
        <w:jc w:val="both"/>
        <w:rPr>
          <w:sz w:val="24"/>
          <w:lang w:val="uk-UA"/>
        </w:rPr>
      </w:pPr>
    </w:p>
    <w:p w:rsidR="00CB49D2" w:rsidRPr="00587554" w:rsidRDefault="00CB49D2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B49D2" w:rsidRPr="001147F0" w:rsidRDefault="00CB49D2" w:rsidP="006F2A3A">
      <w:pPr>
        <w:jc w:val="center"/>
        <w:rPr>
          <w:sz w:val="24"/>
          <w:highlight w:val="yellow"/>
          <w:lang w:val="uk-UA"/>
        </w:rPr>
      </w:pPr>
    </w:p>
    <w:p w:rsidR="00CB49D2" w:rsidRPr="00734CC9" w:rsidRDefault="00CB49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 xml:space="preserve">ФОП </w:t>
      </w:r>
      <w:r>
        <w:rPr>
          <w:sz w:val="24"/>
        </w:rPr>
        <w:t xml:space="preserve">Буденчуку Віталію Вікторовичу </w:t>
      </w:r>
      <w:r w:rsidRPr="001332C7">
        <w:rPr>
          <w:sz w:val="24"/>
        </w:rPr>
        <w:t>на</w:t>
      </w:r>
      <w:r>
        <w:rPr>
          <w:sz w:val="24"/>
        </w:rPr>
        <w:t xml:space="preserve"> виготовлення паспорта прив’язки та </w:t>
      </w:r>
      <w:r w:rsidRPr="001332C7">
        <w:rPr>
          <w:sz w:val="24"/>
        </w:rPr>
        <w:t>розміщення 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1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7322510100:01:001:1522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CB49D2" w:rsidRPr="00734CC9" w:rsidRDefault="00CB49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 xml:space="preserve">ФОП </w:t>
      </w:r>
      <w:r>
        <w:rPr>
          <w:sz w:val="24"/>
        </w:rPr>
        <w:t>Буденчуку Віталію Вікторовичу</w:t>
      </w:r>
      <w:r w:rsidRPr="00734CC9">
        <w:rPr>
          <w:sz w:val="24"/>
          <w:szCs w:val="24"/>
        </w:rPr>
        <w:t>:</w:t>
      </w:r>
    </w:p>
    <w:p w:rsidR="00CB49D2" w:rsidRPr="00622703" w:rsidRDefault="00CB49D2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B49D2" w:rsidRPr="00734CC9" w:rsidRDefault="00CB49D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B49D2" w:rsidRPr="00734CC9" w:rsidRDefault="00CB49D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B49D2" w:rsidRDefault="00CB49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B49D2" w:rsidRPr="00AB5F20" w:rsidRDefault="00CB49D2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CB49D2" w:rsidRDefault="00CB49D2" w:rsidP="00CB7D2F">
      <w:pPr>
        <w:rPr>
          <w:b/>
          <w:sz w:val="24"/>
        </w:rPr>
      </w:pPr>
    </w:p>
    <w:p w:rsidR="00CB49D2" w:rsidRPr="00F12A95" w:rsidRDefault="00CB49D2" w:rsidP="000C6A9B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CB49D2" w:rsidRPr="00CB7D2F" w:rsidRDefault="00CB49D2" w:rsidP="00CB7D2F">
      <w:pPr>
        <w:pStyle w:val="ListParagraph"/>
        <w:rPr>
          <w:b/>
        </w:rPr>
      </w:pPr>
    </w:p>
    <w:p w:rsidR="00CB49D2" w:rsidRDefault="00CB49D2" w:rsidP="006F2A3A">
      <w:pPr>
        <w:ind w:left="660"/>
        <w:rPr>
          <w:b/>
          <w:sz w:val="24"/>
          <w:szCs w:val="24"/>
          <w:lang w:val="uk-UA"/>
        </w:rPr>
      </w:pPr>
    </w:p>
    <w:p w:rsidR="00CB49D2" w:rsidRDefault="00CB49D2" w:rsidP="006F2A3A">
      <w:pPr>
        <w:ind w:left="660"/>
        <w:rPr>
          <w:b/>
          <w:sz w:val="24"/>
          <w:szCs w:val="24"/>
          <w:lang w:val="uk-UA"/>
        </w:rPr>
      </w:pPr>
    </w:p>
    <w:p w:rsidR="00CB49D2" w:rsidRDefault="00CB49D2" w:rsidP="006F2A3A">
      <w:pPr>
        <w:ind w:left="660"/>
        <w:rPr>
          <w:b/>
          <w:sz w:val="24"/>
          <w:szCs w:val="24"/>
          <w:lang w:val="uk-UA"/>
        </w:rPr>
      </w:pPr>
    </w:p>
    <w:sectPr w:rsidR="00CB49D2" w:rsidSect="000C6A9B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C6A9B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87BDC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14D5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771F"/>
    <w:rsid w:val="004B1756"/>
    <w:rsid w:val="004B71FC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53691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22BF3"/>
    <w:rsid w:val="00954DB6"/>
    <w:rsid w:val="009666FF"/>
    <w:rsid w:val="009756BC"/>
    <w:rsid w:val="00981FB4"/>
    <w:rsid w:val="00982FED"/>
    <w:rsid w:val="0099080B"/>
    <w:rsid w:val="009A2350"/>
    <w:rsid w:val="009D123B"/>
    <w:rsid w:val="009D2229"/>
    <w:rsid w:val="009D2268"/>
    <w:rsid w:val="009E3FA1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96A36"/>
    <w:rsid w:val="00AA2A50"/>
    <w:rsid w:val="00AB06E9"/>
    <w:rsid w:val="00AB5F20"/>
    <w:rsid w:val="00AB608F"/>
    <w:rsid w:val="00B01166"/>
    <w:rsid w:val="00B3011A"/>
    <w:rsid w:val="00B41139"/>
    <w:rsid w:val="00B43A3F"/>
    <w:rsid w:val="00B82840"/>
    <w:rsid w:val="00BA1BD3"/>
    <w:rsid w:val="00BB6FBA"/>
    <w:rsid w:val="00BC40F0"/>
    <w:rsid w:val="00BC5678"/>
    <w:rsid w:val="00BD40F1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A75DD"/>
    <w:rsid w:val="00CB49D2"/>
    <w:rsid w:val="00CB7D2F"/>
    <w:rsid w:val="00CD20E9"/>
    <w:rsid w:val="00D034BC"/>
    <w:rsid w:val="00D0426C"/>
    <w:rsid w:val="00D164C9"/>
    <w:rsid w:val="00D234C7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0263"/>
    <w:rsid w:val="00DF1277"/>
    <w:rsid w:val="00E10D79"/>
    <w:rsid w:val="00E26AF1"/>
    <w:rsid w:val="00E31A68"/>
    <w:rsid w:val="00E358D3"/>
    <w:rsid w:val="00E402AB"/>
    <w:rsid w:val="00E40414"/>
    <w:rsid w:val="00E8207E"/>
    <w:rsid w:val="00E82FEF"/>
    <w:rsid w:val="00E90C8F"/>
    <w:rsid w:val="00EA66C1"/>
    <w:rsid w:val="00EC319C"/>
    <w:rsid w:val="00EC46B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410</Words>
  <Characters>2339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2</cp:revision>
  <cp:lastPrinted>2025-10-23T08:45:00Z</cp:lastPrinted>
  <dcterms:created xsi:type="dcterms:W3CDTF">2025-10-27T14:55:00Z</dcterms:created>
  <dcterms:modified xsi:type="dcterms:W3CDTF">2025-10-27T14:55:00Z</dcterms:modified>
</cp:coreProperties>
</file>