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C40" w:rsidRDefault="00F94C40" w:rsidP="00161157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23779881" r:id="rId6"/>
        </w:object>
      </w:r>
    </w:p>
    <w:p w:rsidR="00F94C40" w:rsidRPr="008A09ED" w:rsidRDefault="00F94C40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94C40" w:rsidRPr="008A09ED" w:rsidRDefault="00F94C40" w:rsidP="00161157">
      <w:pPr>
        <w:pStyle w:val="20"/>
      </w:pPr>
      <w:r w:rsidRPr="008A09ED">
        <w:t>КІЦМАНСЬКА МІСЬКА РАДА</w:t>
      </w:r>
    </w:p>
    <w:p w:rsidR="00F94C40" w:rsidRPr="008A09ED" w:rsidRDefault="00F94C40" w:rsidP="00161157">
      <w:pPr>
        <w:pStyle w:val="20"/>
      </w:pPr>
      <w:r w:rsidRPr="008A09ED">
        <w:t>ЧЕРНІВЕЦЬКОГО  РАЙОНУ ЧЕРНІВЕЦЬКОЇ ОБЛАСТІ</w:t>
      </w:r>
    </w:p>
    <w:p w:rsidR="00F94C40" w:rsidRPr="008A09ED" w:rsidRDefault="00F94C40" w:rsidP="00161157">
      <w:pPr>
        <w:pStyle w:val="20"/>
      </w:pPr>
      <w:r w:rsidRPr="008A09ED">
        <w:t>ВИКОНАВЧИЙ  КОМІТЕТ</w:t>
      </w:r>
    </w:p>
    <w:p w:rsidR="00F94C40" w:rsidRPr="008A09ED" w:rsidRDefault="00F94C40" w:rsidP="00161157">
      <w:pPr>
        <w:pStyle w:val="20"/>
        <w:jc w:val="both"/>
        <w:rPr>
          <w:b w:val="0"/>
          <w:bCs w:val="0"/>
          <w:sz w:val="24"/>
          <w:szCs w:val="24"/>
        </w:rPr>
      </w:pPr>
    </w:p>
    <w:p w:rsidR="00F94C40" w:rsidRDefault="00F94C40" w:rsidP="00161157">
      <w:pPr>
        <w:pStyle w:val="20"/>
        <w:jc w:val="both"/>
        <w:rPr>
          <w:b w:val="0"/>
          <w:bCs w:val="0"/>
          <w:sz w:val="24"/>
          <w:szCs w:val="24"/>
        </w:rPr>
      </w:pPr>
    </w:p>
    <w:p w:rsidR="00F94C40" w:rsidRPr="008A09ED" w:rsidRDefault="00F94C40" w:rsidP="00161157">
      <w:pPr>
        <w:pStyle w:val="20"/>
        <w:jc w:val="both"/>
        <w:rPr>
          <w:b w:val="0"/>
          <w:bCs w:val="0"/>
          <w:sz w:val="24"/>
          <w:szCs w:val="24"/>
        </w:rPr>
      </w:pPr>
    </w:p>
    <w:p w:rsidR="00F94C40" w:rsidRPr="008A09ED" w:rsidRDefault="00F94C40" w:rsidP="00161157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F94C40" w:rsidRPr="008A09ED" w:rsidRDefault="00F94C40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94C40" w:rsidRPr="008A09ED" w:rsidRDefault="00F94C40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15 жовтня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</w:t>
      </w:r>
      <w:r>
        <w:rPr>
          <w:b w:val="0"/>
          <w:bCs w:val="0"/>
          <w:sz w:val="24"/>
          <w:szCs w:val="24"/>
          <w:lang w:val="ru-RU"/>
        </w:rPr>
        <w:t xml:space="preserve">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</w:t>
      </w:r>
      <w:r>
        <w:rPr>
          <w:b w:val="0"/>
          <w:bCs w:val="0"/>
          <w:sz w:val="24"/>
          <w:szCs w:val="24"/>
          <w:lang w:val="ru-RU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</w:t>
      </w:r>
      <w:r>
        <w:rPr>
          <w:b w:val="0"/>
          <w:bCs w:val="0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 xml:space="preserve">            </w:t>
      </w:r>
      <w:r w:rsidRPr="00310A3D">
        <w:rPr>
          <w:bCs w:val="0"/>
          <w:sz w:val="24"/>
          <w:szCs w:val="24"/>
          <w:lang w:val="ru-RU"/>
        </w:rPr>
        <w:t>№ 372/10</w:t>
      </w:r>
    </w:p>
    <w:p w:rsidR="00F94C40" w:rsidRDefault="00F94C40" w:rsidP="00161157">
      <w:pPr>
        <w:pStyle w:val="1"/>
        <w:spacing w:after="0"/>
        <w:ind w:firstLine="0"/>
        <w:jc w:val="both"/>
        <w:rPr>
          <w:rStyle w:val="a"/>
          <w:b/>
          <w:bCs/>
        </w:rPr>
      </w:pPr>
    </w:p>
    <w:p w:rsidR="00F94C40" w:rsidRPr="00161157" w:rsidRDefault="00F94C40" w:rsidP="00161157">
      <w:pPr>
        <w:pStyle w:val="1"/>
        <w:spacing w:after="0"/>
        <w:ind w:firstLine="0"/>
        <w:rPr>
          <w:rStyle w:val="a"/>
          <w:b/>
          <w:bCs/>
        </w:rPr>
      </w:pPr>
      <w:r w:rsidRPr="00161157">
        <w:rPr>
          <w:rStyle w:val="a"/>
          <w:b/>
          <w:bCs/>
        </w:rPr>
        <w:t xml:space="preserve">Про закріплення права користування </w:t>
      </w:r>
    </w:p>
    <w:p w:rsidR="00F94C40" w:rsidRPr="00161157" w:rsidRDefault="00F94C40" w:rsidP="00161157">
      <w:pPr>
        <w:pStyle w:val="1"/>
        <w:spacing w:after="0"/>
        <w:ind w:firstLine="0"/>
        <w:rPr>
          <w:rStyle w:val="a"/>
          <w:b/>
          <w:bCs/>
        </w:rPr>
      </w:pPr>
      <w:r w:rsidRPr="00161157">
        <w:rPr>
          <w:rStyle w:val="a"/>
          <w:b/>
          <w:bCs/>
        </w:rPr>
        <w:t xml:space="preserve">малолітньої </w:t>
      </w:r>
      <w:r>
        <w:rPr>
          <w:rStyle w:val="a"/>
          <w:b/>
          <w:bCs/>
        </w:rPr>
        <w:t>ОСОБА 1</w:t>
      </w:r>
      <w:r w:rsidRPr="00161157">
        <w:rPr>
          <w:rStyle w:val="a"/>
          <w:b/>
          <w:bCs/>
        </w:rPr>
        <w:t xml:space="preserve">, </w:t>
      </w:r>
    </w:p>
    <w:p w:rsidR="00F94C40" w:rsidRPr="00161157" w:rsidRDefault="00F94C40" w:rsidP="00161157">
      <w:pPr>
        <w:pStyle w:val="1"/>
        <w:spacing w:after="0"/>
        <w:ind w:firstLine="0"/>
        <w:rPr>
          <w:rStyle w:val="a"/>
          <w:b/>
          <w:bCs/>
        </w:rPr>
      </w:pPr>
      <w:r>
        <w:rPr>
          <w:rStyle w:val="a"/>
          <w:b/>
          <w:bCs/>
        </w:rPr>
        <w:t>**</w:t>
      </w:r>
      <w:r w:rsidRPr="00161157">
        <w:rPr>
          <w:rStyle w:val="a"/>
          <w:b/>
          <w:bCs/>
        </w:rPr>
        <w:t>20</w:t>
      </w:r>
      <w:r>
        <w:rPr>
          <w:rStyle w:val="a"/>
          <w:b/>
          <w:bCs/>
        </w:rPr>
        <w:t>**</w:t>
      </w:r>
      <w:r w:rsidRPr="00161157">
        <w:rPr>
          <w:rStyle w:val="a"/>
          <w:b/>
          <w:bCs/>
        </w:rPr>
        <w:t xml:space="preserve"> року народження</w:t>
      </w:r>
    </w:p>
    <w:p w:rsidR="00F94C40" w:rsidRPr="00161157" w:rsidRDefault="00F94C40" w:rsidP="00161157">
      <w:pPr>
        <w:pStyle w:val="1"/>
        <w:spacing w:after="0"/>
        <w:ind w:firstLine="0"/>
        <w:rPr>
          <w:b/>
          <w:bCs/>
        </w:rPr>
      </w:pPr>
      <w:r w:rsidRPr="00161157">
        <w:rPr>
          <w:b/>
          <w:bCs/>
        </w:rPr>
        <w:t xml:space="preserve">та неповнолітньої </w:t>
      </w:r>
      <w:r>
        <w:rPr>
          <w:b/>
          <w:bCs/>
        </w:rPr>
        <w:t>ОСОБА 2</w:t>
      </w:r>
      <w:r w:rsidRPr="00161157">
        <w:rPr>
          <w:b/>
          <w:bCs/>
        </w:rPr>
        <w:t>,</w:t>
      </w:r>
    </w:p>
    <w:p w:rsidR="00F94C40" w:rsidRDefault="00F94C40" w:rsidP="004C50FD">
      <w:pPr>
        <w:pStyle w:val="1"/>
        <w:spacing w:after="0"/>
        <w:ind w:firstLine="0"/>
        <w:jc w:val="both"/>
        <w:rPr>
          <w:rStyle w:val="a"/>
          <w:b/>
          <w:bCs/>
        </w:rPr>
      </w:pPr>
      <w:r>
        <w:rPr>
          <w:b/>
          <w:bCs/>
        </w:rPr>
        <w:t>**</w:t>
      </w:r>
      <w:r w:rsidRPr="00161157">
        <w:rPr>
          <w:b/>
          <w:bCs/>
        </w:rPr>
        <w:t xml:space="preserve"> 20</w:t>
      </w:r>
      <w:r>
        <w:rPr>
          <w:b/>
          <w:bCs/>
        </w:rPr>
        <w:t>**</w:t>
      </w:r>
      <w:r w:rsidRPr="00161157">
        <w:rPr>
          <w:b/>
          <w:bCs/>
        </w:rPr>
        <w:t xml:space="preserve"> року народження</w:t>
      </w:r>
      <w:r w:rsidRPr="00161157">
        <w:rPr>
          <w:rStyle w:val="a"/>
          <w:b/>
          <w:bCs/>
        </w:rPr>
        <w:t xml:space="preserve"> житлом</w:t>
      </w:r>
    </w:p>
    <w:p w:rsidR="00F94C40" w:rsidRPr="00161157" w:rsidRDefault="00F94C40" w:rsidP="004C50FD">
      <w:pPr>
        <w:pStyle w:val="1"/>
        <w:spacing w:after="0"/>
        <w:ind w:firstLine="0"/>
        <w:jc w:val="both"/>
        <w:rPr>
          <w:b/>
          <w:bCs/>
        </w:rPr>
      </w:pPr>
    </w:p>
    <w:p w:rsidR="00F94C40" w:rsidRDefault="00F94C40" w:rsidP="004C50FD">
      <w:pPr>
        <w:pStyle w:val="1"/>
        <w:spacing w:after="0"/>
        <w:ind w:firstLine="600"/>
        <w:jc w:val="both"/>
        <w:rPr>
          <w:rStyle w:val="a"/>
          <w:color w:val="EE0000"/>
        </w:rPr>
      </w:pPr>
    </w:p>
    <w:p w:rsidR="00F94C40" w:rsidRDefault="00F94C40" w:rsidP="004C50FD">
      <w:pPr>
        <w:pStyle w:val="1"/>
        <w:spacing w:after="0"/>
        <w:ind w:firstLine="600"/>
        <w:jc w:val="both"/>
        <w:rPr>
          <w:rStyle w:val="a"/>
        </w:rPr>
      </w:pPr>
      <w:r w:rsidRPr="004C50FD">
        <w:rPr>
          <w:rStyle w:val="a"/>
        </w:rPr>
        <w:t xml:space="preserve">Керуючись статтями 32, 34, 52, 73 Закону України «Про місцеве самоврядування в Україні»,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З частини 3 статті 71 глави 2 Житлового кодексу УРСР в редакції від 15.07.2021, статтею 247 Сімейного кодексу України, з метою захисту майнових прав малолітньої </w:t>
      </w:r>
      <w:r>
        <w:rPr>
          <w:rStyle w:val="a"/>
        </w:rPr>
        <w:t>ОСОБА 1</w:t>
      </w:r>
      <w:r w:rsidRPr="004C50FD">
        <w:rPr>
          <w:rStyle w:val="a"/>
        </w:rPr>
        <w:t xml:space="preserve">, </w:t>
      </w:r>
      <w:r>
        <w:rPr>
          <w:rStyle w:val="a"/>
        </w:rPr>
        <w:t>**</w:t>
      </w:r>
      <w:r w:rsidRPr="004C50FD">
        <w:rPr>
          <w:rStyle w:val="a"/>
        </w:rPr>
        <w:t xml:space="preserve"> 20</w:t>
      </w:r>
      <w:r>
        <w:rPr>
          <w:rStyle w:val="a"/>
        </w:rPr>
        <w:t>**</w:t>
      </w:r>
      <w:r w:rsidRPr="004C50FD">
        <w:rPr>
          <w:rStyle w:val="a"/>
        </w:rPr>
        <w:t xml:space="preserve"> року народження </w:t>
      </w:r>
      <w:r w:rsidRPr="004C50FD">
        <w:t xml:space="preserve">та неповнолітньої </w:t>
      </w:r>
      <w:r>
        <w:t>ОСОБА 2</w:t>
      </w:r>
      <w:r w:rsidRPr="004C50FD">
        <w:t xml:space="preserve">, </w:t>
      </w:r>
      <w:r>
        <w:t>**</w:t>
      </w:r>
      <w:r w:rsidRPr="004C50FD">
        <w:t xml:space="preserve"> 20</w:t>
      </w:r>
      <w:r>
        <w:t>**</w:t>
      </w:r>
      <w:r w:rsidRPr="004C50FD">
        <w:t xml:space="preserve"> року народження,</w:t>
      </w:r>
      <w:r w:rsidRPr="004C50FD">
        <w:rPr>
          <w:rStyle w:val="a"/>
        </w:rPr>
        <w:t xml:space="preserve"> враховуючи витяги з реєстру територіальної громади від 13.10.2025 № 2025/014993061, № 2025/014995811, виконавчий комітет міської ради</w:t>
      </w:r>
    </w:p>
    <w:p w:rsidR="00F94C40" w:rsidRPr="004C50FD" w:rsidRDefault="00F94C40" w:rsidP="004C50FD">
      <w:pPr>
        <w:pStyle w:val="1"/>
        <w:spacing w:after="0"/>
        <w:ind w:firstLine="600"/>
        <w:jc w:val="both"/>
      </w:pPr>
    </w:p>
    <w:p w:rsidR="00F94C40" w:rsidRDefault="00F94C40" w:rsidP="00161157">
      <w:pPr>
        <w:pStyle w:val="1"/>
        <w:ind w:firstLine="0"/>
        <w:jc w:val="both"/>
      </w:pPr>
      <w:r>
        <w:rPr>
          <w:rStyle w:val="a"/>
          <w:b/>
          <w:bCs/>
        </w:rPr>
        <w:t xml:space="preserve"> В И Р І Ш И В:</w:t>
      </w:r>
    </w:p>
    <w:p w:rsidR="00F94C40" w:rsidRPr="004C50FD" w:rsidRDefault="00F94C40" w:rsidP="00173684">
      <w:pPr>
        <w:pStyle w:val="1"/>
        <w:spacing w:after="0"/>
        <w:ind w:firstLine="0"/>
        <w:jc w:val="both"/>
      </w:pPr>
      <w:r w:rsidRPr="004C50FD">
        <w:rPr>
          <w:rStyle w:val="a"/>
        </w:rPr>
        <w:t xml:space="preserve">          1. Закріпити право користування малолітньої </w:t>
      </w:r>
      <w:r>
        <w:rPr>
          <w:rStyle w:val="a"/>
        </w:rPr>
        <w:t>ОСОБА 1</w:t>
      </w:r>
      <w:r w:rsidRPr="004C50FD">
        <w:rPr>
          <w:rStyle w:val="a"/>
        </w:rPr>
        <w:t xml:space="preserve">, </w:t>
      </w:r>
      <w:r>
        <w:rPr>
          <w:rStyle w:val="a"/>
        </w:rPr>
        <w:t>**</w:t>
      </w:r>
      <w:r w:rsidRPr="004C50FD">
        <w:rPr>
          <w:rStyle w:val="a"/>
        </w:rPr>
        <w:t xml:space="preserve"> 20</w:t>
      </w:r>
      <w:r>
        <w:rPr>
          <w:rStyle w:val="a"/>
        </w:rPr>
        <w:t>**</w:t>
      </w:r>
      <w:r w:rsidRPr="004C50FD">
        <w:rPr>
          <w:rStyle w:val="a"/>
        </w:rPr>
        <w:t xml:space="preserve"> року народження</w:t>
      </w:r>
      <w:r w:rsidRPr="004C50FD">
        <w:rPr>
          <w:rStyle w:val="a"/>
          <w:b/>
          <w:bCs/>
        </w:rPr>
        <w:t xml:space="preserve"> </w:t>
      </w:r>
      <w:r w:rsidRPr="004C50FD">
        <w:rPr>
          <w:rStyle w:val="a"/>
        </w:rPr>
        <w:t xml:space="preserve">житлом, в якому вона зареєстрована і проживала до набуття статусу «дитина-сирота» за адресою: </w:t>
      </w:r>
      <w:r>
        <w:rPr>
          <w:rStyle w:val="a"/>
        </w:rPr>
        <w:t>АДРЕСА 1</w:t>
      </w:r>
      <w:r w:rsidRPr="004C50FD">
        <w:rPr>
          <w:rStyle w:val="a"/>
        </w:rPr>
        <w:t>, Чернівецький район до досягнення повноліття.</w:t>
      </w:r>
    </w:p>
    <w:p w:rsidR="00F94C40" w:rsidRPr="004C50FD" w:rsidRDefault="00F94C40" w:rsidP="00751F52">
      <w:pPr>
        <w:pStyle w:val="1"/>
        <w:tabs>
          <w:tab w:val="left" w:pos="894"/>
        </w:tabs>
        <w:spacing w:after="0"/>
        <w:ind w:firstLine="0"/>
        <w:jc w:val="both"/>
      </w:pPr>
      <w:r w:rsidRPr="004C50FD">
        <w:rPr>
          <w:rStyle w:val="a"/>
        </w:rPr>
        <w:t xml:space="preserve">        2. Закріпити право користування </w:t>
      </w:r>
      <w:r w:rsidRPr="004C50FD">
        <w:t xml:space="preserve">неповнолітньої </w:t>
      </w:r>
      <w:r>
        <w:t>ОСОБА 2</w:t>
      </w:r>
      <w:r w:rsidRPr="004C50FD">
        <w:t xml:space="preserve">, </w:t>
      </w:r>
      <w:r>
        <w:t>**2</w:t>
      </w:r>
      <w:r w:rsidRPr="004C50FD">
        <w:t>0</w:t>
      </w:r>
      <w:r>
        <w:t>**</w:t>
      </w:r>
      <w:r w:rsidRPr="004C50FD">
        <w:t xml:space="preserve"> року народження</w:t>
      </w:r>
      <w:r w:rsidRPr="004C50FD">
        <w:rPr>
          <w:rStyle w:val="a"/>
        </w:rPr>
        <w:t xml:space="preserve"> житлом, в якому вона зареєстрована і проживала до набуття статусу «дитина-сирота» за адресою: </w:t>
      </w:r>
      <w:r>
        <w:rPr>
          <w:rStyle w:val="a"/>
        </w:rPr>
        <w:t>АДРЕСА 1</w:t>
      </w:r>
      <w:r w:rsidRPr="004C50FD">
        <w:rPr>
          <w:rStyle w:val="a"/>
        </w:rPr>
        <w:t>, Чернівецький район до досягнення повноліття.</w:t>
      </w:r>
    </w:p>
    <w:p w:rsidR="00F94C40" w:rsidRPr="004C50FD" w:rsidRDefault="00F94C40" w:rsidP="00201AED">
      <w:pPr>
        <w:spacing w:after="0" w:line="240" w:lineRule="auto"/>
        <w:jc w:val="both"/>
        <w:rPr>
          <w:rStyle w:val="a"/>
        </w:rPr>
      </w:pPr>
      <w:r w:rsidRPr="004C50FD">
        <w:rPr>
          <w:rStyle w:val="a"/>
        </w:rPr>
        <w:t xml:space="preserve">         3. </w:t>
      </w:r>
      <w:r w:rsidRPr="004C50FD">
        <w:rPr>
          <w:rFonts w:ascii="Times New Roman" w:hAnsi="Times New Roman"/>
        </w:rPr>
        <w:t>З огляду на те, що діти тимчасово проживатимуть в іншому населеному пункті,</w:t>
      </w:r>
      <w:r w:rsidRPr="004C50FD">
        <w:rPr>
          <w:rStyle w:val="a"/>
        </w:rPr>
        <w:t xml:space="preserve"> опікуну/піклувальнику дітей </w:t>
      </w:r>
      <w:r w:rsidRPr="004C50FD">
        <w:rPr>
          <w:rFonts w:ascii="Times New Roman" w:hAnsi="Times New Roman"/>
        </w:rPr>
        <w:t xml:space="preserve">забезпечити належне збереження та догляд за житловим будинком, який розташований за адресою: </w:t>
      </w:r>
      <w:r>
        <w:rPr>
          <w:rFonts w:ascii="Times New Roman" w:hAnsi="Times New Roman"/>
        </w:rPr>
        <w:t>АДРЕСА 1</w:t>
      </w:r>
      <w:r w:rsidRPr="004C50FD">
        <w:rPr>
          <w:rFonts w:ascii="Times New Roman" w:hAnsi="Times New Roman"/>
        </w:rPr>
        <w:t xml:space="preserve"> до моменту оформлення спадщини і в подальшому та у визначені законом терміни</w:t>
      </w:r>
      <w:r w:rsidRPr="004C50FD">
        <w:rPr>
          <w:rStyle w:val="a"/>
        </w:rPr>
        <w:t xml:space="preserve"> </w:t>
      </w:r>
      <w:r w:rsidRPr="004C50FD">
        <w:rPr>
          <w:rFonts w:ascii="Times New Roman" w:hAnsi="Times New Roman"/>
        </w:rPr>
        <w:t xml:space="preserve">звернутися до нотаріуса для оформлення спадщини на </w:t>
      </w:r>
      <w:r>
        <w:rPr>
          <w:rFonts w:ascii="Times New Roman" w:hAnsi="Times New Roman"/>
        </w:rPr>
        <w:t>майно щодо якого діти виступають спадкоємцями</w:t>
      </w:r>
      <w:r w:rsidRPr="004C50FD">
        <w:rPr>
          <w:rFonts w:ascii="Times New Roman" w:hAnsi="Times New Roman"/>
        </w:rPr>
        <w:t xml:space="preserve">. </w:t>
      </w:r>
    </w:p>
    <w:p w:rsidR="00F94C40" w:rsidRPr="004C50FD" w:rsidRDefault="00F94C40" w:rsidP="00173684">
      <w:pPr>
        <w:pStyle w:val="1"/>
        <w:tabs>
          <w:tab w:val="left" w:pos="898"/>
        </w:tabs>
        <w:spacing w:after="0"/>
        <w:ind w:firstLine="601"/>
        <w:jc w:val="both"/>
      </w:pPr>
      <w:r w:rsidRPr="004C50FD">
        <w:rPr>
          <w:rStyle w:val="a"/>
        </w:rPr>
        <w:t xml:space="preserve">4. Заборонити відчуження </w:t>
      </w:r>
      <w:r>
        <w:rPr>
          <w:rStyle w:val="a"/>
        </w:rPr>
        <w:t>нерухомого та рухомого майна</w:t>
      </w:r>
      <w:r w:rsidRPr="004C50FD">
        <w:rPr>
          <w:rStyle w:val="a"/>
        </w:rPr>
        <w:t xml:space="preserve"> без отримання згоди органу опіки та піклування Кіцманської міської ради, яка може надаватися лише у разі гарантування збереження права дітей на житло.</w:t>
      </w:r>
    </w:p>
    <w:p w:rsidR="00F94C40" w:rsidRDefault="00F94C40" w:rsidP="00173684">
      <w:pPr>
        <w:pStyle w:val="1"/>
        <w:tabs>
          <w:tab w:val="left" w:pos="894"/>
        </w:tabs>
        <w:spacing w:after="0"/>
        <w:ind w:firstLine="601"/>
        <w:jc w:val="both"/>
      </w:pPr>
      <w:r>
        <w:rPr>
          <w:rStyle w:val="a"/>
        </w:rPr>
        <w:t>5. Контроль за виконанням даного рішення покласти на начальника служби у справах дітей Кіцманської. міської ради Ларису ЗАЯРНЮК.</w:t>
      </w:r>
    </w:p>
    <w:p w:rsidR="00F94C40" w:rsidRDefault="00F94C40" w:rsidP="00161157">
      <w:pPr>
        <w:pStyle w:val="20"/>
        <w:jc w:val="both"/>
        <w:rPr>
          <w:sz w:val="24"/>
          <w:szCs w:val="24"/>
          <w:lang w:val="ru-RU"/>
        </w:rPr>
      </w:pPr>
    </w:p>
    <w:p w:rsidR="00F94C40" w:rsidRDefault="00F94C40" w:rsidP="00161157">
      <w:pPr>
        <w:pStyle w:val="20"/>
        <w:jc w:val="both"/>
        <w:rPr>
          <w:sz w:val="24"/>
          <w:szCs w:val="24"/>
          <w:lang w:val="ru-RU"/>
        </w:rPr>
      </w:pPr>
    </w:p>
    <w:p w:rsidR="00F94C40" w:rsidRPr="008A09ED" w:rsidRDefault="00F94C40" w:rsidP="00161157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sectPr w:rsidR="00F94C40" w:rsidRPr="008A09ED" w:rsidSect="00900B9E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D7EB7"/>
    <w:multiLevelType w:val="multilevel"/>
    <w:tmpl w:val="748C83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67CF509D"/>
    <w:multiLevelType w:val="multilevel"/>
    <w:tmpl w:val="748C83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EA2"/>
    <w:rsid w:val="001228B6"/>
    <w:rsid w:val="00161157"/>
    <w:rsid w:val="001732D0"/>
    <w:rsid w:val="00173684"/>
    <w:rsid w:val="00180EA2"/>
    <w:rsid w:val="00201AED"/>
    <w:rsid w:val="0024098E"/>
    <w:rsid w:val="002D6F36"/>
    <w:rsid w:val="0030643D"/>
    <w:rsid w:val="00310A3D"/>
    <w:rsid w:val="003C146C"/>
    <w:rsid w:val="003F2CF0"/>
    <w:rsid w:val="004C50FD"/>
    <w:rsid w:val="00500014"/>
    <w:rsid w:val="005C26D3"/>
    <w:rsid w:val="0073381D"/>
    <w:rsid w:val="00751F52"/>
    <w:rsid w:val="007B71FB"/>
    <w:rsid w:val="007C2FF7"/>
    <w:rsid w:val="00833A2E"/>
    <w:rsid w:val="008878E5"/>
    <w:rsid w:val="008A09ED"/>
    <w:rsid w:val="00900B9E"/>
    <w:rsid w:val="009025F8"/>
    <w:rsid w:val="009269D8"/>
    <w:rsid w:val="009C7C36"/>
    <w:rsid w:val="00A327BF"/>
    <w:rsid w:val="00A413DF"/>
    <w:rsid w:val="00AA04D0"/>
    <w:rsid w:val="00AA1C57"/>
    <w:rsid w:val="00B97CE0"/>
    <w:rsid w:val="00C061EB"/>
    <w:rsid w:val="00C704FD"/>
    <w:rsid w:val="00C964E9"/>
    <w:rsid w:val="00E97200"/>
    <w:rsid w:val="00EE7AE1"/>
    <w:rsid w:val="00EF2386"/>
    <w:rsid w:val="00F81D6B"/>
    <w:rsid w:val="00F94C40"/>
    <w:rsid w:val="00FC34D5"/>
    <w:rsid w:val="00FC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C061EB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80EA2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80EA2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80EA2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80EA2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0EA2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0EA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80EA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80EA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80EA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80EA2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80EA2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80EA2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80EA2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0EA2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80EA2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80EA2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80EA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80EA2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80EA2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80EA2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80EA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80EA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80EA2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80EA2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80EA2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80EA2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80EA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80EA2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80EA2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161157"/>
    <w:rPr>
      <w:rFonts w:ascii="Times New Roman" w:hAnsi="Times New Roman" w:cs="Times New Roman"/>
    </w:rPr>
  </w:style>
  <w:style w:type="paragraph" w:customStyle="1" w:styleId="1">
    <w:name w:val="Основний текст1"/>
    <w:basedOn w:val="Normal"/>
    <w:link w:val="a"/>
    <w:uiPriority w:val="99"/>
    <w:rsid w:val="00161157"/>
    <w:pPr>
      <w:widowControl w:val="0"/>
      <w:spacing w:after="260" w:line="240" w:lineRule="auto"/>
      <w:ind w:firstLine="400"/>
    </w:pPr>
    <w:rPr>
      <w:rFonts w:ascii="Times New Roman" w:eastAsia="Times New Roman" w:hAnsi="Times New Roman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161157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161157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363</Words>
  <Characters>2071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3</cp:revision>
  <cp:lastPrinted>2025-10-13T13:57:00Z</cp:lastPrinted>
  <dcterms:created xsi:type="dcterms:W3CDTF">2025-10-27T14:56:00Z</dcterms:created>
  <dcterms:modified xsi:type="dcterms:W3CDTF">2025-11-04T14:45:00Z</dcterms:modified>
</cp:coreProperties>
</file>