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A9D" w:rsidRDefault="00B43A9D" w:rsidP="00806A17">
      <w:pPr>
        <w:ind w:right="-2"/>
        <w:jc w:val="center"/>
        <w:rPr>
          <w:color w:val="000000"/>
        </w:rPr>
      </w:pPr>
      <w:r w:rsidRPr="00AA017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5784" r:id="rId6"/>
        </w:object>
      </w:r>
    </w:p>
    <w:p w:rsidR="00B43A9D" w:rsidRDefault="00B43A9D" w:rsidP="00806A17">
      <w:pPr>
        <w:ind w:right="-2"/>
        <w:jc w:val="center"/>
        <w:rPr>
          <w:color w:val="000000"/>
        </w:rPr>
      </w:pPr>
    </w:p>
    <w:p w:rsidR="00B43A9D" w:rsidRDefault="00B43A9D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B43A9D" w:rsidRDefault="00B43A9D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B43A9D" w:rsidRDefault="00B43A9D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B43A9D" w:rsidRDefault="00B43A9D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B43A9D" w:rsidRDefault="00B43A9D" w:rsidP="00806A17">
      <w:pPr>
        <w:jc w:val="center"/>
        <w:rPr>
          <w:b/>
          <w:color w:val="000000"/>
        </w:rPr>
      </w:pPr>
    </w:p>
    <w:p w:rsidR="00B43A9D" w:rsidRDefault="00B43A9D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43A9D" w:rsidRDefault="00B43A9D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B43A9D" w:rsidRDefault="00B43A9D" w:rsidP="00806A17">
      <w:pPr>
        <w:jc w:val="center"/>
        <w:rPr>
          <w:color w:val="000000"/>
        </w:rPr>
      </w:pPr>
    </w:p>
    <w:p w:rsidR="00B43A9D" w:rsidRDefault="00B43A9D" w:rsidP="00806A17">
      <w:pPr>
        <w:rPr>
          <w:color w:val="000000"/>
        </w:rPr>
      </w:pPr>
      <w:r>
        <w:rPr>
          <w:color w:val="000000"/>
        </w:rPr>
        <w:t xml:space="preserve"> 15 жовтня 2025                                          м. Кіцмань                                                      </w:t>
      </w:r>
      <w:r w:rsidRPr="00B17825">
        <w:rPr>
          <w:b/>
          <w:color w:val="000000"/>
        </w:rPr>
        <w:t>№ 363/10</w:t>
      </w:r>
    </w:p>
    <w:p w:rsidR="00B43A9D" w:rsidRDefault="00B43A9D" w:rsidP="00806A17">
      <w:pPr>
        <w:rPr>
          <w:b/>
          <w:color w:val="000000"/>
        </w:rPr>
      </w:pPr>
    </w:p>
    <w:p w:rsidR="00B43A9D" w:rsidRPr="00564001" w:rsidRDefault="00B43A9D" w:rsidP="00564001">
      <w:pPr>
        <w:tabs>
          <w:tab w:val="left" w:pos="0"/>
          <w:tab w:val="left" w:pos="4395"/>
          <w:tab w:val="left" w:pos="4536"/>
        </w:tabs>
        <w:spacing w:after="160" w:line="259" w:lineRule="auto"/>
        <w:ind w:right="4393"/>
        <w:jc w:val="both"/>
        <w:rPr>
          <w:rStyle w:val="Strong"/>
          <w:b w:val="0"/>
          <w:bCs w:val="0"/>
        </w:rPr>
      </w:pPr>
      <w:r w:rsidRPr="00564001">
        <w:rPr>
          <w:b/>
          <w:bCs/>
        </w:rPr>
        <w:t>Про затвердження кошторисної документації на Поточний ремонт вулиць Миру, Бавчанської, Батрановського, Л. Каденюка, Н. Яремчука в с. Іванківці та вулиць В. Мартинюка, Садової, Молодіжної в с. Гаврилівці Чернівецького району Чернівецької області</w:t>
      </w:r>
    </w:p>
    <w:p w:rsidR="00B43A9D" w:rsidRDefault="00B43A9D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B43A9D" w:rsidRPr="00734CC9" w:rsidRDefault="00B43A9D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B43A9D" w:rsidRDefault="00B43A9D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>Поточний ремонт вулиць Миру, Бавчанської, Батрановського, Л. Каденюка, Н. Яремчука в с. Іванківці та вулиць В. Мартинюка, Садової, Молодіжної в с. Гаврилівці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виконавчий комітет </w:t>
      </w:r>
      <w:r>
        <w:rPr>
          <w:sz w:val="24"/>
          <w:szCs w:val="24"/>
        </w:rPr>
        <w:t xml:space="preserve">міської ради </w:t>
      </w:r>
    </w:p>
    <w:p w:rsidR="00B43A9D" w:rsidRDefault="00B43A9D" w:rsidP="00627A1C">
      <w:pPr>
        <w:pStyle w:val="BodyText3"/>
        <w:spacing w:after="0"/>
        <w:jc w:val="both"/>
        <w:rPr>
          <w:sz w:val="24"/>
          <w:szCs w:val="24"/>
        </w:rPr>
      </w:pPr>
    </w:p>
    <w:p w:rsidR="00B43A9D" w:rsidRPr="004D4F78" w:rsidRDefault="00B43A9D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B43A9D" w:rsidRPr="00C95011" w:rsidRDefault="00B43A9D" w:rsidP="00627A1C">
      <w:pPr>
        <w:pStyle w:val="BodyText3"/>
        <w:spacing w:after="0"/>
        <w:jc w:val="both"/>
        <w:rPr>
          <w:sz w:val="24"/>
          <w:szCs w:val="24"/>
        </w:rPr>
      </w:pPr>
    </w:p>
    <w:p w:rsidR="00B43A9D" w:rsidRPr="00072480" w:rsidRDefault="00B43A9D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9A1410">
        <w:rPr>
          <w:sz w:val="24"/>
          <w:szCs w:val="24"/>
        </w:rPr>
        <w:t>Поточний ремонт вулиць Миру, Бавчанської, Батрановського, Л. Каденюка, Н. Яремчука в с. Іванківці та вулиць</w:t>
      </w:r>
      <w:r>
        <w:rPr>
          <w:sz w:val="24"/>
          <w:szCs w:val="24"/>
        </w:rPr>
        <w:t xml:space="preserve">                                       </w:t>
      </w:r>
      <w:r w:rsidRPr="009A1410">
        <w:rPr>
          <w:sz w:val="24"/>
          <w:szCs w:val="24"/>
        </w:rPr>
        <w:t xml:space="preserve"> В. Мартинюка, Садової, Молодіжної в с. Гаврилівці Чернівецького району Чернівецької області</w:t>
      </w:r>
      <w:r>
        <w:rPr>
          <w:sz w:val="24"/>
          <w:szCs w:val="24"/>
        </w:rPr>
        <w:t xml:space="preserve"> у сумі 75000  грн. (сімдесят п’ять тисяч гривень), що додається. </w:t>
      </w:r>
    </w:p>
    <w:p w:rsidR="00B43A9D" w:rsidRPr="00C95011" w:rsidRDefault="00B43A9D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B43A9D" w:rsidRDefault="00B43A9D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B43A9D" w:rsidRPr="006A799C" w:rsidRDefault="00B43A9D" w:rsidP="00C95011">
      <w:pPr>
        <w:rPr>
          <w:b/>
        </w:rPr>
      </w:pPr>
    </w:p>
    <w:p w:rsidR="00B43A9D" w:rsidRPr="0042023F" w:rsidRDefault="00B43A9D" w:rsidP="00C95011">
      <w:pPr>
        <w:rPr>
          <w:b/>
        </w:rPr>
      </w:pPr>
      <w:r>
        <w:rPr>
          <w:b/>
        </w:rPr>
        <w:t xml:space="preserve">    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</w:t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           Іван СЕМЕНЮК</w:t>
      </w:r>
    </w:p>
    <w:sectPr w:rsidR="00B43A9D" w:rsidRPr="0042023F" w:rsidSect="00B17825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165336"/>
    <w:rsid w:val="001724E5"/>
    <w:rsid w:val="0017479F"/>
    <w:rsid w:val="0023208A"/>
    <w:rsid w:val="00297F32"/>
    <w:rsid w:val="00342C64"/>
    <w:rsid w:val="0035688C"/>
    <w:rsid w:val="00373566"/>
    <w:rsid w:val="00405AA0"/>
    <w:rsid w:val="00414507"/>
    <w:rsid w:val="0042023F"/>
    <w:rsid w:val="004400CE"/>
    <w:rsid w:val="0045567C"/>
    <w:rsid w:val="004B5396"/>
    <w:rsid w:val="004D4F78"/>
    <w:rsid w:val="004F27EB"/>
    <w:rsid w:val="00512D60"/>
    <w:rsid w:val="00527D9E"/>
    <w:rsid w:val="00564001"/>
    <w:rsid w:val="005C16B9"/>
    <w:rsid w:val="005E4956"/>
    <w:rsid w:val="005F1678"/>
    <w:rsid w:val="00622703"/>
    <w:rsid w:val="00624810"/>
    <w:rsid w:val="00627A1C"/>
    <w:rsid w:val="006A799C"/>
    <w:rsid w:val="00734CC9"/>
    <w:rsid w:val="007B76E1"/>
    <w:rsid w:val="007F1DF1"/>
    <w:rsid w:val="00806A17"/>
    <w:rsid w:val="008C726A"/>
    <w:rsid w:val="008F53BB"/>
    <w:rsid w:val="00920764"/>
    <w:rsid w:val="00950E2F"/>
    <w:rsid w:val="00973B4B"/>
    <w:rsid w:val="009A1410"/>
    <w:rsid w:val="00A64CDA"/>
    <w:rsid w:val="00A944BD"/>
    <w:rsid w:val="00AA0173"/>
    <w:rsid w:val="00AA2478"/>
    <w:rsid w:val="00B17825"/>
    <w:rsid w:val="00B17E93"/>
    <w:rsid w:val="00B43A9D"/>
    <w:rsid w:val="00B80EF4"/>
    <w:rsid w:val="00BC3C28"/>
    <w:rsid w:val="00BC3FCC"/>
    <w:rsid w:val="00BC40F0"/>
    <w:rsid w:val="00BF2FAD"/>
    <w:rsid w:val="00C207F9"/>
    <w:rsid w:val="00C95011"/>
    <w:rsid w:val="00D21CD9"/>
    <w:rsid w:val="00D240E5"/>
    <w:rsid w:val="00D84E13"/>
    <w:rsid w:val="00DE0765"/>
    <w:rsid w:val="00DE76AB"/>
    <w:rsid w:val="00EA7FF4"/>
    <w:rsid w:val="00EE3159"/>
    <w:rsid w:val="00F00BA7"/>
    <w:rsid w:val="00F26E71"/>
    <w:rsid w:val="00FB2322"/>
    <w:rsid w:val="00FF5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4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272</Words>
  <Characters>1556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2025-10-27T08:23:00Z</cp:lastPrinted>
  <dcterms:created xsi:type="dcterms:W3CDTF">2025-10-24T13:49:00Z</dcterms:created>
  <dcterms:modified xsi:type="dcterms:W3CDTF">2025-10-27T08:23:00Z</dcterms:modified>
</cp:coreProperties>
</file>