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0CE" w:rsidRDefault="00E940CE" w:rsidP="00806A17">
      <w:pPr>
        <w:ind w:right="-2"/>
        <w:jc w:val="center"/>
        <w:rPr>
          <w:color w:val="000000"/>
        </w:rPr>
      </w:pPr>
      <w:r w:rsidRPr="00B33202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066751" r:id="rId6"/>
        </w:object>
      </w:r>
    </w:p>
    <w:p w:rsidR="00E940CE" w:rsidRDefault="00E940CE" w:rsidP="00806A17">
      <w:pPr>
        <w:ind w:right="-2"/>
        <w:jc w:val="center"/>
        <w:rPr>
          <w:color w:val="000000"/>
        </w:rPr>
      </w:pPr>
    </w:p>
    <w:p w:rsidR="00E940CE" w:rsidRDefault="00E940CE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E940CE" w:rsidRDefault="00E940CE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E940CE" w:rsidRDefault="00E940CE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E940CE" w:rsidRDefault="00E940CE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E940CE" w:rsidRDefault="00E940CE" w:rsidP="00806A17">
      <w:pPr>
        <w:jc w:val="center"/>
        <w:rPr>
          <w:b/>
          <w:color w:val="000000"/>
        </w:rPr>
      </w:pPr>
    </w:p>
    <w:p w:rsidR="00E940CE" w:rsidRDefault="00E940CE" w:rsidP="00806A17">
      <w:pPr>
        <w:jc w:val="center"/>
        <w:rPr>
          <w:b/>
          <w:color w:val="000000"/>
        </w:rPr>
      </w:pPr>
    </w:p>
    <w:p w:rsidR="00E940CE" w:rsidRDefault="00E940CE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E940CE" w:rsidRDefault="00E940CE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E940CE" w:rsidRDefault="00E940CE" w:rsidP="00806A17">
      <w:pPr>
        <w:jc w:val="center"/>
        <w:rPr>
          <w:color w:val="000000"/>
        </w:rPr>
      </w:pPr>
    </w:p>
    <w:p w:rsidR="00E940CE" w:rsidRDefault="00E940CE" w:rsidP="00806A17">
      <w:pPr>
        <w:rPr>
          <w:color w:val="000000"/>
        </w:rPr>
      </w:pPr>
      <w:r>
        <w:rPr>
          <w:color w:val="000000"/>
        </w:rPr>
        <w:t xml:space="preserve">15 жовтня 2025                                           м. Кіцмань                                                      </w:t>
      </w:r>
      <w:r w:rsidRPr="00EA6B67">
        <w:rPr>
          <w:b/>
          <w:color w:val="000000"/>
        </w:rPr>
        <w:t>№ 362/10</w:t>
      </w:r>
    </w:p>
    <w:p w:rsidR="00E940CE" w:rsidRDefault="00E940CE" w:rsidP="00806A17">
      <w:pPr>
        <w:rPr>
          <w:b/>
          <w:color w:val="000000"/>
        </w:rPr>
      </w:pPr>
    </w:p>
    <w:p w:rsidR="00E940CE" w:rsidRPr="00514174" w:rsidRDefault="00E940CE" w:rsidP="00514174">
      <w:pPr>
        <w:tabs>
          <w:tab w:val="left" w:pos="0"/>
          <w:tab w:val="left" w:pos="4253"/>
          <w:tab w:val="left" w:pos="4395"/>
          <w:tab w:val="left" w:pos="4536"/>
        </w:tabs>
        <w:spacing w:after="160" w:line="259" w:lineRule="auto"/>
        <w:ind w:right="4251"/>
        <w:jc w:val="both"/>
        <w:rPr>
          <w:rStyle w:val="Strong"/>
          <w:b w:val="0"/>
          <w:bCs w:val="0"/>
        </w:rPr>
      </w:pPr>
      <w:r w:rsidRPr="00514174">
        <w:rPr>
          <w:b/>
          <w:bCs/>
        </w:rPr>
        <w:t xml:space="preserve">Про затвердження кошторисної документації на Поточний ремонт вулиць Незалежності, І. Франка, Наливайка, Грушевського в </w:t>
      </w:r>
      <w:r>
        <w:rPr>
          <w:b/>
          <w:bCs/>
        </w:rPr>
        <w:t xml:space="preserve">                                   </w:t>
      </w:r>
      <w:r w:rsidRPr="00514174">
        <w:rPr>
          <w:b/>
          <w:bCs/>
        </w:rPr>
        <w:t>с. Ошихліби Чернівецького району Чернівецької області</w:t>
      </w:r>
    </w:p>
    <w:p w:rsidR="00E940CE" w:rsidRDefault="00E940CE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E940CE" w:rsidRPr="00734CC9" w:rsidRDefault="00E940CE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E940CE" w:rsidRDefault="00E940CE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9A1410">
        <w:rPr>
          <w:sz w:val="24"/>
          <w:szCs w:val="24"/>
        </w:rPr>
        <w:t>Поточний</w:t>
      </w:r>
      <w:r>
        <w:rPr>
          <w:sz w:val="24"/>
          <w:szCs w:val="24"/>
        </w:rPr>
        <w:t xml:space="preserve"> ремонт вулиць Незалежності, І.Ф</w:t>
      </w:r>
      <w:r w:rsidRPr="009A1410">
        <w:rPr>
          <w:sz w:val="24"/>
          <w:szCs w:val="24"/>
        </w:rPr>
        <w:t>ранка, Наливайка, Грушевського в с. Ошихліби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E940CE" w:rsidRDefault="00E940CE" w:rsidP="00627A1C">
      <w:pPr>
        <w:pStyle w:val="BodyText3"/>
        <w:spacing w:after="0"/>
        <w:jc w:val="both"/>
        <w:rPr>
          <w:sz w:val="24"/>
          <w:szCs w:val="24"/>
        </w:rPr>
      </w:pPr>
    </w:p>
    <w:p w:rsidR="00E940CE" w:rsidRPr="004D4F78" w:rsidRDefault="00E940CE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E940CE" w:rsidRPr="00C95011" w:rsidRDefault="00E940CE" w:rsidP="00627A1C">
      <w:pPr>
        <w:pStyle w:val="BodyText3"/>
        <w:spacing w:after="0"/>
        <w:jc w:val="both"/>
        <w:rPr>
          <w:sz w:val="24"/>
          <w:szCs w:val="24"/>
        </w:rPr>
      </w:pPr>
    </w:p>
    <w:p w:rsidR="00E940CE" w:rsidRPr="00072480" w:rsidRDefault="00E940CE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9A1410">
        <w:rPr>
          <w:sz w:val="24"/>
          <w:szCs w:val="24"/>
        </w:rPr>
        <w:t>Поточний</w:t>
      </w:r>
      <w:r>
        <w:rPr>
          <w:sz w:val="24"/>
          <w:szCs w:val="24"/>
        </w:rPr>
        <w:t xml:space="preserve"> ремонт вулиць Незалежності, І.</w:t>
      </w:r>
      <w:r w:rsidRPr="009A1410">
        <w:rPr>
          <w:sz w:val="24"/>
          <w:szCs w:val="24"/>
        </w:rPr>
        <w:t>Франка, Наливайка, Грушевського в с. Ошихліби Чернівецького району Чернівецької області</w:t>
      </w:r>
      <w:r>
        <w:rPr>
          <w:sz w:val="24"/>
          <w:szCs w:val="24"/>
        </w:rPr>
        <w:t xml:space="preserve"> у сумі 50000 грн. (п’ятдесят тисяч гривень), що додається. </w:t>
      </w:r>
    </w:p>
    <w:p w:rsidR="00E940CE" w:rsidRPr="00C95011" w:rsidRDefault="00E940CE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E940CE" w:rsidRDefault="00E940CE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E940CE" w:rsidRPr="006A799C" w:rsidRDefault="00E940CE" w:rsidP="00C95011">
      <w:pPr>
        <w:rPr>
          <w:b/>
        </w:rPr>
      </w:pPr>
    </w:p>
    <w:p w:rsidR="00E940CE" w:rsidRPr="0042023F" w:rsidRDefault="00E940CE" w:rsidP="00C95011">
      <w:pPr>
        <w:rPr>
          <w:b/>
        </w:rPr>
      </w:pPr>
      <w:r>
        <w:rPr>
          <w:b/>
        </w:rPr>
        <w:t xml:space="preserve"> 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</w:t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E940CE" w:rsidRPr="00BC40F0" w:rsidRDefault="00E940CE" w:rsidP="00C95011">
      <w:pPr>
        <w:ind w:left="660"/>
        <w:rPr>
          <w:b/>
        </w:rPr>
      </w:pPr>
    </w:p>
    <w:p w:rsidR="00E940CE" w:rsidRPr="00BC40F0" w:rsidRDefault="00E940CE" w:rsidP="00C95011">
      <w:pPr>
        <w:ind w:left="660"/>
        <w:rPr>
          <w:b/>
        </w:rPr>
      </w:pPr>
    </w:p>
    <w:p w:rsidR="00E940CE" w:rsidRDefault="00E940CE" w:rsidP="00C95011">
      <w:pPr>
        <w:ind w:left="660"/>
        <w:rPr>
          <w:b/>
        </w:rPr>
      </w:pPr>
    </w:p>
    <w:p w:rsidR="00E940CE" w:rsidRDefault="00E940CE" w:rsidP="00C95011">
      <w:pPr>
        <w:ind w:left="660"/>
        <w:rPr>
          <w:b/>
        </w:rPr>
      </w:pPr>
    </w:p>
    <w:sectPr w:rsidR="00E940CE" w:rsidSect="0075547C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72480"/>
    <w:rsid w:val="00165336"/>
    <w:rsid w:val="002239A6"/>
    <w:rsid w:val="0023208A"/>
    <w:rsid w:val="00297F32"/>
    <w:rsid w:val="0035688C"/>
    <w:rsid w:val="00405AA0"/>
    <w:rsid w:val="0042023F"/>
    <w:rsid w:val="0045567C"/>
    <w:rsid w:val="004B5396"/>
    <w:rsid w:val="004D4F78"/>
    <w:rsid w:val="005003C9"/>
    <w:rsid w:val="00512D60"/>
    <w:rsid w:val="00514174"/>
    <w:rsid w:val="005C048E"/>
    <w:rsid w:val="005E4956"/>
    <w:rsid w:val="00601477"/>
    <w:rsid w:val="00622703"/>
    <w:rsid w:val="00627A1C"/>
    <w:rsid w:val="006A799C"/>
    <w:rsid w:val="006D077F"/>
    <w:rsid w:val="00734CC9"/>
    <w:rsid w:val="00745B13"/>
    <w:rsid w:val="0075547C"/>
    <w:rsid w:val="007B76E1"/>
    <w:rsid w:val="007F1DF1"/>
    <w:rsid w:val="00806A17"/>
    <w:rsid w:val="00835C25"/>
    <w:rsid w:val="008A7F5F"/>
    <w:rsid w:val="00950E2F"/>
    <w:rsid w:val="00973B4B"/>
    <w:rsid w:val="009A1410"/>
    <w:rsid w:val="00A00A36"/>
    <w:rsid w:val="00B33202"/>
    <w:rsid w:val="00B478A6"/>
    <w:rsid w:val="00B80EF4"/>
    <w:rsid w:val="00B90D22"/>
    <w:rsid w:val="00BC3FCC"/>
    <w:rsid w:val="00BC40F0"/>
    <w:rsid w:val="00BF2FAD"/>
    <w:rsid w:val="00C207F9"/>
    <w:rsid w:val="00C95011"/>
    <w:rsid w:val="00D240E5"/>
    <w:rsid w:val="00DE0765"/>
    <w:rsid w:val="00DE76AB"/>
    <w:rsid w:val="00E00DAB"/>
    <w:rsid w:val="00E940CE"/>
    <w:rsid w:val="00EA6B67"/>
    <w:rsid w:val="00EA7FF4"/>
    <w:rsid w:val="00EE3159"/>
    <w:rsid w:val="00F00BA7"/>
    <w:rsid w:val="00FE2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46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236</Words>
  <Characters>1351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2025-10-27T08:39:00Z</cp:lastPrinted>
  <dcterms:created xsi:type="dcterms:W3CDTF">2025-10-13T13:28:00Z</dcterms:created>
  <dcterms:modified xsi:type="dcterms:W3CDTF">2025-10-27T08:39:00Z</dcterms:modified>
</cp:coreProperties>
</file>