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704" w:rsidRDefault="00630704" w:rsidP="00806A17">
      <w:pPr>
        <w:ind w:right="-2"/>
        <w:jc w:val="center"/>
        <w:rPr>
          <w:color w:val="000000"/>
        </w:rPr>
      </w:pPr>
      <w:r w:rsidRPr="009C5FE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66141" r:id="rId6"/>
        </w:object>
      </w:r>
    </w:p>
    <w:p w:rsidR="00630704" w:rsidRDefault="00630704" w:rsidP="00806A17">
      <w:pPr>
        <w:ind w:right="-2"/>
        <w:jc w:val="center"/>
        <w:rPr>
          <w:color w:val="000000"/>
        </w:rPr>
      </w:pPr>
    </w:p>
    <w:p w:rsidR="00630704" w:rsidRDefault="00630704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630704" w:rsidRDefault="00630704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630704" w:rsidRDefault="00630704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630704" w:rsidRDefault="00630704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630704" w:rsidRDefault="00630704" w:rsidP="00806A17">
      <w:pPr>
        <w:jc w:val="center"/>
        <w:rPr>
          <w:b/>
          <w:color w:val="000000"/>
        </w:rPr>
      </w:pPr>
    </w:p>
    <w:p w:rsidR="00630704" w:rsidRDefault="00630704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630704" w:rsidRDefault="00630704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630704" w:rsidRDefault="00630704" w:rsidP="00806A17">
      <w:pPr>
        <w:jc w:val="center"/>
        <w:rPr>
          <w:color w:val="000000"/>
        </w:rPr>
      </w:pPr>
    </w:p>
    <w:p w:rsidR="00630704" w:rsidRDefault="00630704" w:rsidP="00806A17">
      <w:pPr>
        <w:rPr>
          <w:color w:val="000000"/>
        </w:rPr>
      </w:pPr>
      <w:r>
        <w:rPr>
          <w:color w:val="000000"/>
        </w:rPr>
        <w:t xml:space="preserve"> 15 жовтня 2025                                         м. Кіцмань                                                      </w:t>
      </w:r>
      <w:r w:rsidRPr="0035199A">
        <w:rPr>
          <w:b/>
          <w:color w:val="000000"/>
        </w:rPr>
        <w:t>№ 361/10</w:t>
      </w:r>
    </w:p>
    <w:p w:rsidR="00630704" w:rsidRDefault="00630704" w:rsidP="00806A17">
      <w:pPr>
        <w:rPr>
          <w:b/>
          <w:color w:val="000000"/>
        </w:rPr>
      </w:pPr>
    </w:p>
    <w:p w:rsidR="00630704" w:rsidRPr="00072480" w:rsidRDefault="00630704" w:rsidP="00072480">
      <w:pPr>
        <w:tabs>
          <w:tab w:val="left" w:pos="0"/>
          <w:tab w:val="left" w:pos="4395"/>
          <w:tab w:val="left" w:pos="4536"/>
        </w:tabs>
        <w:spacing w:after="160" w:line="259" w:lineRule="auto"/>
        <w:ind w:right="4960"/>
        <w:jc w:val="both"/>
        <w:rPr>
          <w:rStyle w:val="Strong"/>
          <w:b w:val="0"/>
          <w:bCs w:val="0"/>
        </w:rPr>
      </w:pPr>
      <w:r w:rsidRPr="00072480">
        <w:rPr>
          <w:b/>
          <w:bCs/>
        </w:rPr>
        <w:t>Про затвердження кошторисної документації на Поточний ремонт вулиці Буковинської в с. Кліводин Чернівецького району Чернівецької області</w:t>
      </w:r>
    </w:p>
    <w:p w:rsidR="00630704" w:rsidRDefault="00630704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630704" w:rsidRPr="00734CC9" w:rsidRDefault="00630704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630704" w:rsidRDefault="00630704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072480">
        <w:rPr>
          <w:sz w:val="24"/>
          <w:szCs w:val="24"/>
        </w:rPr>
        <w:t>Поточний ремонт вулиці Буковинської в</w:t>
      </w:r>
      <w:r>
        <w:rPr>
          <w:sz w:val="24"/>
          <w:szCs w:val="24"/>
        </w:rPr>
        <w:t xml:space="preserve">                           </w:t>
      </w:r>
      <w:r w:rsidRPr="00072480">
        <w:rPr>
          <w:sz w:val="24"/>
          <w:szCs w:val="24"/>
        </w:rPr>
        <w:t xml:space="preserve"> с. Кліводин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630704" w:rsidRDefault="00630704" w:rsidP="00627A1C">
      <w:pPr>
        <w:pStyle w:val="BodyText3"/>
        <w:spacing w:after="0"/>
        <w:jc w:val="both"/>
        <w:rPr>
          <w:sz w:val="24"/>
          <w:szCs w:val="24"/>
        </w:rPr>
      </w:pPr>
    </w:p>
    <w:p w:rsidR="00630704" w:rsidRPr="004D4F78" w:rsidRDefault="00630704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630704" w:rsidRPr="00C95011" w:rsidRDefault="00630704" w:rsidP="00627A1C">
      <w:pPr>
        <w:pStyle w:val="BodyText3"/>
        <w:spacing w:after="0"/>
        <w:jc w:val="both"/>
        <w:rPr>
          <w:sz w:val="24"/>
          <w:szCs w:val="24"/>
        </w:rPr>
      </w:pPr>
    </w:p>
    <w:p w:rsidR="00630704" w:rsidRPr="00072480" w:rsidRDefault="00630704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072480">
        <w:rPr>
          <w:sz w:val="24"/>
          <w:szCs w:val="24"/>
        </w:rPr>
        <w:t>Поточний ремонт вулиці Буковинської в</w:t>
      </w:r>
      <w:r>
        <w:rPr>
          <w:sz w:val="24"/>
          <w:szCs w:val="24"/>
        </w:rPr>
        <w:t xml:space="preserve">  </w:t>
      </w:r>
      <w:r w:rsidRPr="00072480">
        <w:rPr>
          <w:sz w:val="24"/>
          <w:szCs w:val="24"/>
        </w:rPr>
        <w:t>с. Кліводин Чернівецького району Чернівецької області</w:t>
      </w:r>
      <w:r>
        <w:rPr>
          <w:sz w:val="24"/>
          <w:szCs w:val="24"/>
        </w:rPr>
        <w:t xml:space="preserve"> у сумі 50000 грн. (п’ятдесят тисяч гривень), що додається. </w:t>
      </w:r>
    </w:p>
    <w:p w:rsidR="00630704" w:rsidRPr="00C95011" w:rsidRDefault="00630704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</w:t>
      </w:r>
      <w:r>
        <w:rPr>
          <w:shd w:val="clear" w:color="auto" w:fill="FFFFFF"/>
        </w:rPr>
        <w:t xml:space="preserve"> </w:t>
      </w:r>
      <w:r w:rsidRPr="00973B4B">
        <w:rPr>
          <w:shd w:val="clear" w:color="auto" w:fill="FFFFFF"/>
        </w:rPr>
        <w:t xml:space="preserve"> виконавчих органів  </w:t>
      </w:r>
      <w:r>
        <w:rPr>
          <w:shd w:val="clear" w:color="auto" w:fill="FFFFFF"/>
        </w:rPr>
        <w:t>Олександра МАРУСЯКА.</w:t>
      </w:r>
    </w:p>
    <w:p w:rsidR="00630704" w:rsidRDefault="00630704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630704" w:rsidRPr="006A799C" w:rsidRDefault="00630704" w:rsidP="00C95011">
      <w:pPr>
        <w:rPr>
          <w:b/>
        </w:rPr>
      </w:pPr>
    </w:p>
    <w:p w:rsidR="00630704" w:rsidRPr="0042023F" w:rsidRDefault="00630704" w:rsidP="00C95011">
      <w:pPr>
        <w:rPr>
          <w:b/>
        </w:rPr>
      </w:pPr>
      <w:r>
        <w:rPr>
          <w:b/>
        </w:rPr>
        <w:t xml:space="preserve"> 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  Іван СЕМЕНЮК</w:t>
      </w:r>
    </w:p>
    <w:p w:rsidR="00630704" w:rsidRPr="00BC40F0" w:rsidRDefault="00630704" w:rsidP="00C95011">
      <w:pPr>
        <w:ind w:left="660"/>
        <w:rPr>
          <w:b/>
        </w:rPr>
      </w:pPr>
    </w:p>
    <w:p w:rsidR="00630704" w:rsidRPr="00BC40F0" w:rsidRDefault="00630704" w:rsidP="00C95011">
      <w:pPr>
        <w:ind w:left="660"/>
        <w:rPr>
          <w:b/>
        </w:rPr>
      </w:pPr>
    </w:p>
    <w:p w:rsidR="00630704" w:rsidRDefault="00630704" w:rsidP="00C95011">
      <w:pPr>
        <w:ind w:left="660"/>
        <w:rPr>
          <w:b/>
        </w:rPr>
      </w:pPr>
    </w:p>
    <w:p w:rsidR="00630704" w:rsidRDefault="00630704" w:rsidP="00C95011">
      <w:pPr>
        <w:ind w:left="660"/>
        <w:rPr>
          <w:b/>
        </w:rPr>
      </w:pPr>
    </w:p>
    <w:sectPr w:rsidR="00630704" w:rsidSect="008D70A7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72480"/>
    <w:rsid w:val="00165336"/>
    <w:rsid w:val="0023208A"/>
    <w:rsid w:val="00297F32"/>
    <w:rsid w:val="00351480"/>
    <w:rsid w:val="0035199A"/>
    <w:rsid w:val="0035688C"/>
    <w:rsid w:val="003F1116"/>
    <w:rsid w:val="00405AA0"/>
    <w:rsid w:val="0042023F"/>
    <w:rsid w:val="0045567C"/>
    <w:rsid w:val="00457A00"/>
    <w:rsid w:val="004B5396"/>
    <w:rsid w:val="004D4F78"/>
    <w:rsid w:val="004F7948"/>
    <w:rsid w:val="00512D60"/>
    <w:rsid w:val="005E4956"/>
    <w:rsid w:val="00622703"/>
    <w:rsid w:val="00627A1C"/>
    <w:rsid w:val="00630704"/>
    <w:rsid w:val="006805B6"/>
    <w:rsid w:val="00683492"/>
    <w:rsid w:val="006A799C"/>
    <w:rsid w:val="006F62B1"/>
    <w:rsid w:val="00734CC9"/>
    <w:rsid w:val="007B76E1"/>
    <w:rsid w:val="007F1DF1"/>
    <w:rsid w:val="00806A17"/>
    <w:rsid w:val="008D70A7"/>
    <w:rsid w:val="00950E2F"/>
    <w:rsid w:val="00973B4B"/>
    <w:rsid w:val="009A0DF7"/>
    <w:rsid w:val="009C5FEF"/>
    <w:rsid w:val="00A270C3"/>
    <w:rsid w:val="00B80EF4"/>
    <w:rsid w:val="00BC3FCC"/>
    <w:rsid w:val="00BC40F0"/>
    <w:rsid w:val="00BF2FAD"/>
    <w:rsid w:val="00C207F9"/>
    <w:rsid w:val="00C3741C"/>
    <w:rsid w:val="00C572E8"/>
    <w:rsid w:val="00C95011"/>
    <w:rsid w:val="00D127C8"/>
    <w:rsid w:val="00D240E5"/>
    <w:rsid w:val="00D37724"/>
    <w:rsid w:val="00DE0765"/>
    <w:rsid w:val="00DE76AB"/>
    <w:rsid w:val="00EA7FF4"/>
    <w:rsid w:val="00EB1A3D"/>
    <w:rsid w:val="00EE3159"/>
    <w:rsid w:val="00F00BA7"/>
    <w:rsid w:val="00F71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220</Words>
  <Characters>1254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2025-10-13T11:01:00Z</cp:lastPrinted>
  <dcterms:created xsi:type="dcterms:W3CDTF">2025-10-13T13:29:00Z</dcterms:created>
  <dcterms:modified xsi:type="dcterms:W3CDTF">2025-10-27T08:29:00Z</dcterms:modified>
</cp:coreProperties>
</file>