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F9A" w:rsidRDefault="004B4F9A" w:rsidP="00806A17">
      <w:pPr>
        <w:ind w:right="-2"/>
        <w:jc w:val="center"/>
        <w:rPr>
          <w:color w:val="000000"/>
        </w:rPr>
      </w:pPr>
      <w:r w:rsidRPr="0061588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7537" r:id="rId6"/>
        </w:object>
      </w:r>
    </w:p>
    <w:p w:rsidR="004B4F9A" w:rsidRDefault="004B4F9A" w:rsidP="00806A17">
      <w:pPr>
        <w:ind w:right="-2"/>
        <w:jc w:val="center"/>
        <w:rPr>
          <w:color w:val="000000"/>
        </w:rPr>
      </w:pPr>
    </w:p>
    <w:p w:rsidR="004B4F9A" w:rsidRDefault="004B4F9A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B4F9A" w:rsidRDefault="004B4F9A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B4F9A" w:rsidRDefault="004B4F9A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B4F9A" w:rsidRDefault="004B4F9A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4B4F9A" w:rsidRDefault="004B4F9A" w:rsidP="00806A17">
      <w:pPr>
        <w:jc w:val="center"/>
        <w:rPr>
          <w:b/>
          <w:color w:val="000000"/>
        </w:rPr>
      </w:pPr>
    </w:p>
    <w:p w:rsidR="004B4F9A" w:rsidRDefault="004B4F9A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B4F9A" w:rsidRDefault="004B4F9A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B4F9A" w:rsidRDefault="004B4F9A" w:rsidP="00806A17">
      <w:pPr>
        <w:jc w:val="center"/>
        <w:rPr>
          <w:color w:val="000000"/>
        </w:rPr>
      </w:pPr>
    </w:p>
    <w:p w:rsidR="004B4F9A" w:rsidRDefault="004B4F9A" w:rsidP="00806A17">
      <w:pPr>
        <w:rPr>
          <w:color w:val="000000"/>
        </w:rPr>
      </w:pPr>
      <w:r>
        <w:rPr>
          <w:color w:val="000000"/>
        </w:rPr>
        <w:t xml:space="preserve">15 жовтня 2025                                           м. Кіцмань                                                     </w:t>
      </w:r>
      <w:r w:rsidRPr="005504A9">
        <w:rPr>
          <w:b/>
          <w:color w:val="000000"/>
        </w:rPr>
        <w:t>№ 359/10</w:t>
      </w:r>
    </w:p>
    <w:p w:rsidR="004B4F9A" w:rsidRDefault="004B4F9A" w:rsidP="00806A17">
      <w:pPr>
        <w:rPr>
          <w:b/>
          <w:color w:val="000000"/>
        </w:rPr>
      </w:pPr>
    </w:p>
    <w:p w:rsidR="004B4F9A" w:rsidRPr="005F1678" w:rsidRDefault="004B4F9A" w:rsidP="005F1678">
      <w:pPr>
        <w:tabs>
          <w:tab w:val="left" w:pos="0"/>
          <w:tab w:val="left" w:pos="4395"/>
          <w:tab w:val="left" w:pos="4536"/>
        </w:tabs>
        <w:spacing w:after="160" w:line="259" w:lineRule="auto"/>
        <w:ind w:right="4676"/>
        <w:jc w:val="both"/>
        <w:rPr>
          <w:rStyle w:val="Strong"/>
          <w:b w:val="0"/>
          <w:bCs w:val="0"/>
        </w:rPr>
      </w:pPr>
      <w:r w:rsidRPr="005F1678">
        <w:rPr>
          <w:b/>
          <w:bCs/>
        </w:rPr>
        <w:t>Про затвердження кошторисної документації на Поточний ремонт вулиць Буковинської, Шевченка, Котляревського, Заводської, Пшеничної в с. Шипинці Чернівецького району Чернівецької області</w:t>
      </w:r>
    </w:p>
    <w:p w:rsidR="004B4F9A" w:rsidRDefault="004B4F9A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4B4F9A" w:rsidRPr="00734CC9" w:rsidRDefault="004B4F9A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4B4F9A" w:rsidRDefault="004B4F9A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5F1678">
        <w:rPr>
          <w:sz w:val="24"/>
          <w:szCs w:val="24"/>
        </w:rPr>
        <w:t>Поточний ремонт вулиць Буковинської, Шевченка, Котляревського, Заводської, Пшеничної в с. Шипинці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4B4F9A" w:rsidRDefault="004B4F9A" w:rsidP="00627A1C">
      <w:pPr>
        <w:pStyle w:val="BodyText3"/>
        <w:spacing w:after="0"/>
        <w:jc w:val="both"/>
        <w:rPr>
          <w:sz w:val="24"/>
          <w:szCs w:val="24"/>
        </w:rPr>
      </w:pPr>
    </w:p>
    <w:p w:rsidR="004B4F9A" w:rsidRPr="004D4F78" w:rsidRDefault="004B4F9A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4B4F9A" w:rsidRPr="00C95011" w:rsidRDefault="004B4F9A" w:rsidP="00627A1C">
      <w:pPr>
        <w:pStyle w:val="BodyText3"/>
        <w:spacing w:after="0"/>
        <w:jc w:val="both"/>
        <w:rPr>
          <w:sz w:val="24"/>
          <w:szCs w:val="24"/>
        </w:rPr>
      </w:pPr>
    </w:p>
    <w:p w:rsidR="004B4F9A" w:rsidRPr="00072480" w:rsidRDefault="004B4F9A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5F1678">
        <w:rPr>
          <w:sz w:val="24"/>
          <w:szCs w:val="24"/>
        </w:rPr>
        <w:t>Поточний ремонт вулиць Буковинської, Шевченка, Котляревського, Заводської, Пшеничної в с. Шипинці Чернівецького району Чернівецької області</w:t>
      </w:r>
      <w:r>
        <w:rPr>
          <w:sz w:val="24"/>
          <w:szCs w:val="24"/>
        </w:rPr>
        <w:t xml:space="preserve"> у сумі 50000 тис. грн. (п’ятдесят тисяч гривень), що додається. </w:t>
      </w:r>
    </w:p>
    <w:p w:rsidR="004B4F9A" w:rsidRPr="00C95011" w:rsidRDefault="004B4F9A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4B4F9A" w:rsidRDefault="004B4F9A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4B4F9A" w:rsidRPr="006A799C" w:rsidRDefault="004B4F9A" w:rsidP="00C95011">
      <w:pPr>
        <w:rPr>
          <w:b/>
        </w:rPr>
      </w:pPr>
    </w:p>
    <w:p w:rsidR="004B4F9A" w:rsidRPr="0042023F" w:rsidRDefault="004B4F9A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4B4F9A" w:rsidRPr="00BC40F0" w:rsidRDefault="004B4F9A" w:rsidP="00C95011">
      <w:pPr>
        <w:ind w:left="660"/>
        <w:rPr>
          <w:b/>
        </w:rPr>
      </w:pPr>
    </w:p>
    <w:p w:rsidR="004B4F9A" w:rsidRPr="00BC40F0" w:rsidRDefault="004B4F9A" w:rsidP="00C95011">
      <w:pPr>
        <w:ind w:left="660"/>
        <w:rPr>
          <w:b/>
        </w:rPr>
      </w:pPr>
    </w:p>
    <w:p w:rsidR="004B4F9A" w:rsidRDefault="004B4F9A" w:rsidP="00C95011">
      <w:pPr>
        <w:ind w:left="660"/>
        <w:rPr>
          <w:b/>
        </w:rPr>
      </w:pPr>
    </w:p>
    <w:sectPr w:rsidR="004B4F9A" w:rsidSect="002A7F82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165336"/>
    <w:rsid w:val="0023208A"/>
    <w:rsid w:val="00297F32"/>
    <w:rsid w:val="002A1AAB"/>
    <w:rsid w:val="002A7F82"/>
    <w:rsid w:val="0035688C"/>
    <w:rsid w:val="00392D6C"/>
    <w:rsid w:val="00405AA0"/>
    <w:rsid w:val="0042023F"/>
    <w:rsid w:val="0045567C"/>
    <w:rsid w:val="004A1C7D"/>
    <w:rsid w:val="004B4F9A"/>
    <w:rsid w:val="004B5396"/>
    <w:rsid w:val="004D4F78"/>
    <w:rsid w:val="00512D60"/>
    <w:rsid w:val="005504A9"/>
    <w:rsid w:val="005E4956"/>
    <w:rsid w:val="005F1678"/>
    <w:rsid w:val="00615883"/>
    <w:rsid w:val="00622703"/>
    <w:rsid w:val="00627A1C"/>
    <w:rsid w:val="006A799C"/>
    <w:rsid w:val="00734CC9"/>
    <w:rsid w:val="007B76E1"/>
    <w:rsid w:val="007F1DF1"/>
    <w:rsid w:val="00806A17"/>
    <w:rsid w:val="00950E2F"/>
    <w:rsid w:val="00973B4B"/>
    <w:rsid w:val="00A54428"/>
    <w:rsid w:val="00B80EF4"/>
    <w:rsid w:val="00BC3FCC"/>
    <w:rsid w:val="00BC40F0"/>
    <w:rsid w:val="00BF2FAD"/>
    <w:rsid w:val="00C207F9"/>
    <w:rsid w:val="00C95011"/>
    <w:rsid w:val="00CC2CF2"/>
    <w:rsid w:val="00D240E5"/>
    <w:rsid w:val="00DE0765"/>
    <w:rsid w:val="00DE76AB"/>
    <w:rsid w:val="00E7334E"/>
    <w:rsid w:val="00EA7FF4"/>
    <w:rsid w:val="00EE3159"/>
    <w:rsid w:val="00F0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62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236</Words>
  <Characters>1351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2025-10-27T08:52:00Z</cp:lastPrinted>
  <dcterms:created xsi:type="dcterms:W3CDTF">2025-10-13T13:20:00Z</dcterms:created>
  <dcterms:modified xsi:type="dcterms:W3CDTF">2025-10-27T08:53:00Z</dcterms:modified>
</cp:coreProperties>
</file>