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F87" w:rsidRDefault="005E4F87" w:rsidP="00806A17">
      <w:pPr>
        <w:ind w:right="-2"/>
        <w:jc w:val="center"/>
        <w:rPr>
          <w:color w:val="000000"/>
        </w:rPr>
      </w:pPr>
      <w:r w:rsidRPr="0001567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3066353" r:id="rId6"/>
        </w:object>
      </w:r>
    </w:p>
    <w:p w:rsidR="005E4F87" w:rsidRDefault="005E4F87" w:rsidP="00806A17">
      <w:pPr>
        <w:ind w:right="-2"/>
        <w:jc w:val="center"/>
        <w:rPr>
          <w:color w:val="000000"/>
        </w:rPr>
      </w:pPr>
    </w:p>
    <w:p w:rsidR="005E4F87" w:rsidRDefault="005E4F87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5E4F87" w:rsidRDefault="005E4F87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5E4F87" w:rsidRDefault="005E4F87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5E4F87" w:rsidRDefault="005E4F87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5E4F87" w:rsidRDefault="005E4F87" w:rsidP="00806A17">
      <w:pPr>
        <w:jc w:val="center"/>
        <w:rPr>
          <w:b/>
          <w:color w:val="000000"/>
        </w:rPr>
      </w:pPr>
    </w:p>
    <w:p w:rsidR="005E4F87" w:rsidRDefault="005E4F87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5E4F87" w:rsidRDefault="005E4F87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5E4F87" w:rsidRDefault="005E4F87" w:rsidP="00806A17">
      <w:pPr>
        <w:jc w:val="center"/>
        <w:rPr>
          <w:color w:val="000000"/>
        </w:rPr>
      </w:pPr>
    </w:p>
    <w:p w:rsidR="005E4F87" w:rsidRDefault="005E4F87" w:rsidP="00806A17">
      <w:pPr>
        <w:rPr>
          <w:color w:val="000000"/>
        </w:rPr>
      </w:pPr>
      <w:r>
        <w:rPr>
          <w:color w:val="000000"/>
        </w:rPr>
        <w:t xml:space="preserve">15 жовтня 2025                                           м. Кіцмань                                                      </w:t>
      </w:r>
      <w:r w:rsidRPr="005B59F9">
        <w:rPr>
          <w:b/>
          <w:color w:val="000000"/>
        </w:rPr>
        <w:t>№ 358/10</w:t>
      </w:r>
    </w:p>
    <w:p w:rsidR="005E4F87" w:rsidRDefault="005E4F87" w:rsidP="00806A17">
      <w:pPr>
        <w:rPr>
          <w:b/>
          <w:color w:val="000000"/>
        </w:rPr>
      </w:pPr>
    </w:p>
    <w:p w:rsidR="005E4F87" w:rsidRPr="005E20B6" w:rsidRDefault="005E4F87" w:rsidP="00564001">
      <w:pPr>
        <w:tabs>
          <w:tab w:val="left" w:pos="0"/>
          <w:tab w:val="left" w:pos="4395"/>
          <w:tab w:val="left" w:pos="4536"/>
        </w:tabs>
        <w:spacing w:after="160" w:line="259" w:lineRule="auto"/>
        <w:ind w:right="4393"/>
        <w:jc w:val="both"/>
        <w:rPr>
          <w:rStyle w:val="Strong"/>
          <w:b w:val="0"/>
          <w:bCs w:val="0"/>
        </w:rPr>
      </w:pPr>
      <w:r w:rsidRPr="005E20B6">
        <w:rPr>
          <w:b/>
          <w:bCs/>
        </w:rPr>
        <w:t>Про затвердження кошторисної документації на Поточний ремонт вулиць Грушевського, Зеленої, Озерної, Кіцманської в с. Лашківка та вулиці Незалежності в с. Витилівка Чернівецького району Чернівецької області</w:t>
      </w:r>
    </w:p>
    <w:p w:rsidR="005E4F87" w:rsidRDefault="005E4F87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</w:p>
    <w:p w:rsidR="005E4F87" w:rsidRPr="00734CC9" w:rsidRDefault="005E4F87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5E4F87" w:rsidRDefault="005E4F87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5E20B6">
        <w:rPr>
          <w:sz w:val="24"/>
          <w:szCs w:val="24"/>
        </w:rPr>
        <w:t>Поточний ремонт вулиць Грушевського, Зеленої, Озерної, Кіцманської в с. Лашківка та вулиці Незалежності в с. Витилівка Чернівецького району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5E4F87" w:rsidRDefault="005E4F87" w:rsidP="00627A1C">
      <w:pPr>
        <w:pStyle w:val="BodyText3"/>
        <w:spacing w:after="0"/>
        <w:jc w:val="both"/>
        <w:rPr>
          <w:sz w:val="24"/>
          <w:szCs w:val="24"/>
        </w:rPr>
      </w:pPr>
    </w:p>
    <w:p w:rsidR="005E4F87" w:rsidRPr="004D4F78" w:rsidRDefault="005E4F87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5E4F87" w:rsidRPr="00C95011" w:rsidRDefault="005E4F87" w:rsidP="00627A1C">
      <w:pPr>
        <w:pStyle w:val="BodyText3"/>
        <w:spacing w:after="0"/>
        <w:jc w:val="both"/>
        <w:rPr>
          <w:sz w:val="24"/>
          <w:szCs w:val="24"/>
        </w:rPr>
      </w:pPr>
    </w:p>
    <w:p w:rsidR="005E4F87" w:rsidRPr="00072480" w:rsidRDefault="005E4F87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5E20B6">
        <w:rPr>
          <w:sz w:val="24"/>
          <w:szCs w:val="24"/>
        </w:rPr>
        <w:t>Поточний ремонт вулиць Грушевського, Зеленої, Озерної, Кіцманської в с. Лашківка та вулиці Незалежності в</w:t>
      </w:r>
      <w:r>
        <w:rPr>
          <w:sz w:val="24"/>
          <w:szCs w:val="24"/>
        </w:rPr>
        <w:t xml:space="preserve">                      </w:t>
      </w:r>
      <w:r w:rsidRPr="005E20B6">
        <w:rPr>
          <w:sz w:val="24"/>
          <w:szCs w:val="24"/>
        </w:rPr>
        <w:t xml:space="preserve"> с. Витилівка Чернівецького району Чернівецької області</w:t>
      </w:r>
      <w:r>
        <w:rPr>
          <w:sz w:val="24"/>
          <w:szCs w:val="24"/>
        </w:rPr>
        <w:t xml:space="preserve"> у сумі 75000 грн. (сімдесят п’ять тисяч гривень), що додається. </w:t>
      </w:r>
    </w:p>
    <w:p w:rsidR="005E4F87" w:rsidRPr="00C95011" w:rsidRDefault="005E4F87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5E4F87" w:rsidRDefault="005E4F87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5E4F87" w:rsidRPr="006A799C" w:rsidRDefault="005E4F87" w:rsidP="00C95011">
      <w:pPr>
        <w:rPr>
          <w:b/>
        </w:rPr>
      </w:pPr>
    </w:p>
    <w:p w:rsidR="005E4F87" w:rsidRPr="0042023F" w:rsidRDefault="005E4F87" w:rsidP="00C95011">
      <w:pPr>
        <w:rPr>
          <w:b/>
        </w:rPr>
      </w:pPr>
      <w:r>
        <w:rPr>
          <w:b/>
        </w:rPr>
        <w:t xml:space="preserve">   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5E4F87" w:rsidRPr="00BC40F0" w:rsidRDefault="005E4F87" w:rsidP="00C95011">
      <w:pPr>
        <w:ind w:left="660"/>
        <w:rPr>
          <w:b/>
        </w:rPr>
      </w:pPr>
    </w:p>
    <w:p w:rsidR="005E4F87" w:rsidRPr="00BC40F0" w:rsidRDefault="005E4F87" w:rsidP="00C95011">
      <w:pPr>
        <w:ind w:left="660"/>
        <w:rPr>
          <w:b/>
        </w:rPr>
      </w:pPr>
    </w:p>
    <w:p w:rsidR="005E4F87" w:rsidRDefault="005E4F87" w:rsidP="00C95011">
      <w:pPr>
        <w:ind w:left="660"/>
        <w:rPr>
          <w:b/>
        </w:rPr>
      </w:pPr>
    </w:p>
    <w:sectPr w:rsidR="005E4F87" w:rsidSect="005B59F9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15671"/>
    <w:rsid w:val="00072480"/>
    <w:rsid w:val="000A73B0"/>
    <w:rsid w:val="0012465F"/>
    <w:rsid w:val="00165336"/>
    <w:rsid w:val="00180118"/>
    <w:rsid w:val="00220DD2"/>
    <w:rsid w:val="0023208A"/>
    <w:rsid w:val="0025733B"/>
    <w:rsid w:val="00297F32"/>
    <w:rsid w:val="0035688C"/>
    <w:rsid w:val="00375E4E"/>
    <w:rsid w:val="00405AA0"/>
    <w:rsid w:val="004157F9"/>
    <w:rsid w:val="0042023F"/>
    <w:rsid w:val="0045567C"/>
    <w:rsid w:val="004A229D"/>
    <w:rsid w:val="004B5396"/>
    <w:rsid w:val="004D4F78"/>
    <w:rsid w:val="00512D60"/>
    <w:rsid w:val="00527D9E"/>
    <w:rsid w:val="00564001"/>
    <w:rsid w:val="005B59F9"/>
    <w:rsid w:val="005E20B6"/>
    <w:rsid w:val="005E4956"/>
    <w:rsid w:val="005E4F87"/>
    <w:rsid w:val="005F1678"/>
    <w:rsid w:val="00622703"/>
    <w:rsid w:val="00627A1C"/>
    <w:rsid w:val="006A799C"/>
    <w:rsid w:val="007325A9"/>
    <w:rsid w:val="00734CC9"/>
    <w:rsid w:val="007B76E1"/>
    <w:rsid w:val="007F1DF1"/>
    <w:rsid w:val="00806A17"/>
    <w:rsid w:val="00950E2F"/>
    <w:rsid w:val="00973B4B"/>
    <w:rsid w:val="009C57BD"/>
    <w:rsid w:val="009E18A7"/>
    <w:rsid w:val="00A944BD"/>
    <w:rsid w:val="00AA2478"/>
    <w:rsid w:val="00AE5A60"/>
    <w:rsid w:val="00AF2C59"/>
    <w:rsid w:val="00B80EF4"/>
    <w:rsid w:val="00BC3FCC"/>
    <w:rsid w:val="00BC40F0"/>
    <w:rsid w:val="00BF2FAD"/>
    <w:rsid w:val="00C207F9"/>
    <w:rsid w:val="00C95011"/>
    <w:rsid w:val="00D240E5"/>
    <w:rsid w:val="00DE0765"/>
    <w:rsid w:val="00DE76AB"/>
    <w:rsid w:val="00E66C52"/>
    <w:rsid w:val="00EA7FF4"/>
    <w:rsid w:val="00EE3159"/>
    <w:rsid w:val="00F00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34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250</Words>
  <Characters>1428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2025-10-13T11:13:00Z</cp:lastPrinted>
  <dcterms:created xsi:type="dcterms:W3CDTF">2025-10-13T13:29:00Z</dcterms:created>
  <dcterms:modified xsi:type="dcterms:W3CDTF">2025-10-27T08:33:00Z</dcterms:modified>
</cp:coreProperties>
</file>