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F7D" w:rsidRDefault="00952F7D" w:rsidP="00806A17">
      <w:pPr>
        <w:ind w:right="-2"/>
        <w:jc w:val="center"/>
        <w:rPr>
          <w:color w:val="000000"/>
        </w:rPr>
      </w:pPr>
      <w:r w:rsidRPr="00BC2A9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5662" r:id="rId6"/>
        </w:object>
      </w:r>
    </w:p>
    <w:p w:rsidR="00952F7D" w:rsidRDefault="00952F7D" w:rsidP="00806A17">
      <w:pPr>
        <w:ind w:right="-2"/>
        <w:jc w:val="center"/>
        <w:rPr>
          <w:color w:val="000000"/>
        </w:rPr>
      </w:pPr>
    </w:p>
    <w:p w:rsidR="00952F7D" w:rsidRDefault="00952F7D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952F7D" w:rsidRDefault="00952F7D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52F7D" w:rsidRDefault="00952F7D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952F7D" w:rsidRDefault="00952F7D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952F7D" w:rsidRDefault="00952F7D" w:rsidP="00806A17">
      <w:pPr>
        <w:jc w:val="center"/>
        <w:rPr>
          <w:b/>
          <w:color w:val="000000"/>
        </w:rPr>
      </w:pPr>
    </w:p>
    <w:p w:rsidR="00952F7D" w:rsidRDefault="00952F7D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52F7D" w:rsidRDefault="00952F7D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952F7D" w:rsidRDefault="00952F7D" w:rsidP="00806A17">
      <w:pPr>
        <w:jc w:val="center"/>
        <w:rPr>
          <w:color w:val="000000"/>
        </w:rPr>
      </w:pPr>
    </w:p>
    <w:p w:rsidR="00952F7D" w:rsidRDefault="00952F7D" w:rsidP="00806A17">
      <w:pPr>
        <w:rPr>
          <w:color w:val="000000"/>
        </w:rPr>
      </w:pPr>
      <w:r>
        <w:rPr>
          <w:color w:val="000000"/>
        </w:rPr>
        <w:t xml:space="preserve">15 жовтня 2025                                           м. Кіцмань                                                     </w:t>
      </w:r>
      <w:r w:rsidRPr="00684B95">
        <w:rPr>
          <w:b/>
          <w:color w:val="000000"/>
        </w:rPr>
        <w:t>№ 357/10</w:t>
      </w:r>
    </w:p>
    <w:p w:rsidR="00952F7D" w:rsidRDefault="00952F7D" w:rsidP="00806A17">
      <w:pPr>
        <w:rPr>
          <w:b/>
          <w:color w:val="000000"/>
        </w:rPr>
      </w:pPr>
    </w:p>
    <w:p w:rsidR="00952F7D" w:rsidRPr="00AA2478" w:rsidRDefault="00952F7D" w:rsidP="005F1678">
      <w:pPr>
        <w:tabs>
          <w:tab w:val="left" w:pos="0"/>
          <w:tab w:val="left" w:pos="4395"/>
          <w:tab w:val="left" w:pos="4536"/>
        </w:tabs>
        <w:spacing w:after="160" w:line="259" w:lineRule="auto"/>
        <w:ind w:right="4676"/>
        <w:jc w:val="both"/>
        <w:rPr>
          <w:rStyle w:val="Strong"/>
          <w:b w:val="0"/>
          <w:bCs w:val="0"/>
        </w:rPr>
      </w:pPr>
      <w:r w:rsidRPr="00AA2478">
        <w:rPr>
          <w:b/>
          <w:bCs/>
        </w:rPr>
        <w:t>Про затвердження кошторисної документації на Поточний ремонт вулиць Лісової, Федьковича, Сонячної, Івасюка, Заводської, Підгірної, провулку Яремчука в с. Давидівці Чернівецького району Чернівецької області</w:t>
      </w:r>
    </w:p>
    <w:p w:rsidR="00952F7D" w:rsidRDefault="00952F7D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952F7D" w:rsidRPr="00734CC9" w:rsidRDefault="00952F7D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952F7D" w:rsidRDefault="00952F7D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AA2478">
        <w:rPr>
          <w:sz w:val="24"/>
          <w:szCs w:val="24"/>
        </w:rPr>
        <w:t>Поточний ремонт вулиць Лісової, Федьковича, Сонячної, Івасюка, Заводської, Підгірної, провулку Яремчука в с. Давидівці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952F7D" w:rsidRDefault="00952F7D" w:rsidP="00627A1C">
      <w:pPr>
        <w:pStyle w:val="BodyText3"/>
        <w:spacing w:after="0"/>
        <w:jc w:val="both"/>
        <w:rPr>
          <w:sz w:val="24"/>
          <w:szCs w:val="24"/>
        </w:rPr>
      </w:pPr>
    </w:p>
    <w:p w:rsidR="00952F7D" w:rsidRPr="004D4F78" w:rsidRDefault="00952F7D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952F7D" w:rsidRPr="00C95011" w:rsidRDefault="00952F7D" w:rsidP="00627A1C">
      <w:pPr>
        <w:pStyle w:val="BodyText3"/>
        <w:spacing w:after="0"/>
        <w:jc w:val="both"/>
        <w:rPr>
          <w:sz w:val="24"/>
          <w:szCs w:val="24"/>
        </w:rPr>
      </w:pPr>
    </w:p>
    <w:p w:rsidR="00952F7D" w:rsidRPr="00072480" w:rsidRDefault="00952F7D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AA2478">
        <w:rPr>
          <w:sz w:val="24"/>
          <w:szCs w:val="24"/>
        </w:rPr>
        <w:t>Поточний ремонт вулиць Лісової, Федьковича, Сонячної, Івасюка, Заводської, Підгірної, провулку Яремчука в с. Давидівці Чернівецького району Чернівецької області</w:t>
      </w:r>
      <w:r>
        <w:rPr>
          <w:sz w:val="24"/>
          <w:szCs w:val="24"/>
        </w:rPr>
        <w:t xml:space="preserve"> у сумі 50000 грн. (п’ятдесят тисяч гривень), що додається. </w:t>
      </w:r>
    </w:p>
    <w:p w:rsidR="00952F7D" w:rsidRPr="00C95011" w:rsidRDefault="00952F7D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952F7D" w:rsidRDefault="00952F7D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952F7D" w:rsidRPr="006A799C" w:rsidRDefault="00952F7D" w:rsidP="00C95011">
      <w:pPr>
        <w:rPr>
          <w:b/>
        </w:rPr>
      </w:pPr>
    </w:p>
    <w:p w:rsidR="00952F7D" w:rsidRPr="0042023F" w:rsidRDefault="00952F7D" w:rsidP="00C95011">
      <w:pPr>
        <w:rPr>
          <w:b/>
        </w:rPr>
      </w:pPr>
      <w:r>
        <w:rPr>
          <w:b/>
        </w:rPr>
        <w:t xml:space="preserve">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 Іван СЕМЕНЮК</w:t>
      </w:r>
    </w:p>
    <w:p w:rsidR="00952F7D" w:rsidRPr="00BC40F0" w:rsidRDefault="00952F7D" w:rsidP="00C95011">
      <w:pPr>
        <w:ind w:left="660"/>
        <w:rPr>
          <w:b/>
        </w:rPr>
      </w:pPr>
    </w:p>
    <w:p w:rsidR="00952F7D" w:rsidRPr="00BC40F0" w:rsidRDefault="00952F7D" w:rsidP="00C95011">
      <w:pPr>
        <w:ind w:left="660"/>
        <w:rPr>
          <w:b/>
        </w:rPr>
      </w:pPr>
    </w:p>
    <w:sectPr w:rsidR="00952F7D" w:rsidRPr="00BC40F0" w:rsidSect="00684B95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140D84"/>
    <w:rsid w:val="00165336"/>
    <w:rsid w:val="001A42CB"/>
    <w:rsid w:val="0023208A"/>
    <w:rsid w:val="002640DE"/>
    <w:rsid w:val="00297F32"/>
    <w:rsid w:val="0035688C"/>
    <w:rsid w:val="003B6DAE"/>
    <w:rsid w:val="00405AA0"/>
    <w:rsid w:val="0042023F"/>
    <w:rsid w:val="0045567C"/>
    <w:rsid w:val="004B5396"/>
    <w:rsid w:val="004D4F78"/>
    <w:rsid w:val="00512D60"/>
    <w:rsid w:val="00527D9E"/>
    <w:rsid w:val="005E4956"/>
    <w:rsid w:val="005E5274"/>
    <w:rsid w:val="005F1678"/>
    <w:rsid w:val="00622703"/>
    <w:rsid w:val="006267A6"/>
    <w:rsid w:val="00627A1C"/>
    <w:rsid w:val="006730F7"/>
    <w:rsid w:val="00684B95"/>
    <w:rsid w:val="006A799C"/>
    <w:rsid w:val="00734CC9"/>
    <w:rsid w:val="00790A88"/>
    <w:rsid w:val="007B76E1"/>
    <w:rsid w:val="007F1DF1"/>
    <w:rsid w:val="00806A17"/>
    <w:rsid w:val="00926326"/>
    <w:rsid w:val="00950E2F"/>
    <w:rsid w:val="00952F7D"/>
    <w:rsid w:val="00973B4B"/>
    <w:rsid w:val="009E16F5"/>
    <w:rsid w:val="00A342C9"/>
    <w:rsid w:val="00A6462A"/>
    <w:rsid w:val="00A77FBA"/>
    <w:rsid w:val="00AA2478"/>
    <w:rsid w:val="00B5589F"/>
    <w:rsid w:val="00B80EF4"/>
    <w:rsid w:val="00BC2A91"/>
    <w:rsid w:val="00BC3FCC"/>
    <w:rsid w:val="00BC40F0"/>
    <w:rsid w:val="00BE3DD8"/>
    <w:rsid w:val="00BF2FAD"/>
    <w:rsid w:val="00C207F9"/>
    <w:rsid w:val="00C95011"/>
    <w:rsid w:val="00D240E5"/>
    <w:rsid w:val="00D326F3"/>
    <w:rsid w:val="00D84CCA"/>
    <w:rsid w:val="00DE0765"/>
    <w:rsid w:val="00DE76AB"/>
    <w:rsid w:val="00EA7FF4"/>
    <w:rsid w:val="00EE3159"/>
    <w:rsid w:val="00F00BA7"/>
    <w:rsid w:val="00F3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28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246</Words>
  <Characters>1406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2025-10-27T08:21:00Z</cp:lastPrinted>
  <dcterms:created xsi:type="dcterms:W3CDTF">2025-10-24T13:30:00Z</dcterms:created>
  <dcterms:modified xsi:type="dcterms:W3CDTF">2025-10-27T08:21:00Z</dcterms:modified>
</cp:coreProperties>
</file>