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9B" w:rsidRDefault="0046059B" w:rsidP="00806A17">
      <w:pPr>
        <w:ind w:right="-2"/>
        <w:jc w:val="center"/>
        <w:rPr>
          <w:color w:val="000000"/>
        </w:rPr>
      </w:pPr>
      <w:r w:rsidRPr="00AD03B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6933" r:id="rId6"/>
        </w:object>
      </w:r>
    </w:p>
    <w:p w:rsidR="0046059B" w:rsidRDefault="0046059B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6059B" w:rsidRDefault="0046059B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6059B" w:rsidRDefault="0046059B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6059B" w:rsidRDefault="0046059B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46059B" w:rsidRDefault="0046059B" w:rsidP="00806A17">
      <w:pPr>
        <w:jc w:val="center"/>
        <w:rPr>
          <w:b/>
          <w:color w:val="000000"/>
        </w:rPr>
      </w:pPr>
    </w:p>
    <w:p w:rsidR="0046059B" w:rsidRDefault="0046059B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6059B" w:rsidRDefault="0046059B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6059B" w:rsidRDefault="0046059B" w:rsidP="00806A17">
      <w:pPr>
        <w:jc w:val="center"/>
        <w:rPr>
          <w:color w:val="000000"/>
        </w:rPr>
      </w:pPr>
    </w:p>
    <w:p w:rsidR="0046059B" w:rsidRDefault="0046059B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м. Кіцмань                                                      </w:t>
      </w:r>
      <w:r w:rsidRPr="009D1B8C">
        <w:rPr>
          <w:b/>
          <w:color w:val="000000"/>
        </w:rPr>
        <w:t>№ 356/10</w:t>
      </w:r>
    </w:p>
    <w:p w:rsidR="0046059B" w:rsidRDefault="0046059B" w:rsidP="00806A17">
      <w:pPr>
        <w:rPr>
          <w:b/>
          <w:color w:val="000000"/>
        </w:rPr>
      </w:pPr>
    </w:p>
    <w:p w:rsidR="0046059B" w:rsidRPr="00A944BD" w:rsidRDefault="0046059B" w:rsidP="005F1678">
      <w:pPr>
        <w:tabs>
          <w:tab w:val="left" w:pos="0"/>
          <w:tab w:val="left" w:pos="4395"/>
          <w:tab w:val="left" w:pos="4536"/>
        </w:tabs>
        <w:spacing w:after="160" w:line="259" w:lineRule="auto"/>
        <w:ind w:right="4676"/>
        <w:jc w:val="both"/>
        <w:rPr>
          <w:rStyle w:val="Strong"/>
          <w:b w:val="0"/>
          <w:bCs w:val="0"/>
        </w:rPr>
      </w:pPr>
      <w:r w:rsidRPr="00A944BD">
        <w:rPr>
          <w:b/>
          <w:bCs/>
        </w:rPr>
        <w:t>Про затвердження кошторисної документації на Поточний ремонт вулиць Сагайдачного, Федьковича, Шкільної, Миколайчука, Романка, Дорошенка в с. Суховерхів Чернівецького району Чернівецької області</w:t>
      </w:r>
    </w:p>
    <w:p w:rsidR="0046059B" w:rsidRDefault="0046059B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46059B" w:rsidRPr="00734CC9" w:rsidRDefault="0046059B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6059B" w:rsidRDefault="0046059B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>Поточний ремонт вулиць Сагайдачного, Федьковича, Шкільної, Миколайчука, Романка</w:t>
      </w:r>
      <w:r>
        <w:rPr>
          <w:sz w:val="24"/>
          <w:szCs w:val="24"/>
        </w:rPr>
        <w:t xml:space="preserve">, </w:t>
      </w:r>
      <w:r w:rsidRPr="003624B1">
        <w:rPr>
          <w:sz w:val="24"/>
          <w:szCs w:val="24"/>
        </w:rPr>
        <w:t>Дорошенка</w:t>
      </w:r>
      <w:r>
        <w:rPr>
          <w:sz w:val="24"/>
          <w:szCs w:val="24"/>
        </w:rPr>
        <w:t xml:space="preserve"> </w:t>
      </w:r>
      <w:r w:rsidRPr="009A1410">
        <w:rPr>
          <w:sz w:val="24"/>
          <w:szCs w:val="24"/>
        </w:rPr>
        <w:t>в с. Суховерхів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6059B" w:rsidRDefault="0046059B" w:rsidP="00627A1C">
      <w:pPr>
        <w:pStyle w:val="BodyText3"/>
        <w:spacing w:after="0"/>
        <w:jc w:val="both"/>
        <w:rPr>
          <w:sz w:val="24"/>
          <w:szCs w:val="24"/>
        </w:rPr>
      </w:pPr>
    </w:p>
    <w:p w:rsidR="0046059B" w:rsidRPr="004D4F78" w:rsidRDefault="0046059B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6059B" w:rsidRPr="00C95011" w:rsidRDefault="0046059B" w:rsidP="00627A1C">
      <w:pPr>
        <w:pStyle w:val="BodyText3"/>
        <w:spacing w:after="0"/>
        <w:jc w:val="both"/>
        <w:rPr>
          <w:sz w:val="24"/>
          <w:szCs w:val="24"/>
        </w:rPr>
      </w:pPr>
    </w:p>
    <w:p w:rsidR="0046059B" w:rsidRPr="00072480" w:rsidRDefault="0046059B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A1410">
        <w:rPr>
          <w:sz w:val="24"/>
          <w:szCs w:val="24"/>
        </w:rPr>
        <w:t>Поточний ремонт вулиць Сагайдачного, Федьковича, Шкільної, Миколайчука, Романка</w:t>
      </w:r>
      <w:r>
        <w:rPr>
          <w:sz w:val="24"/>
          <w:szCs w:val="24"/>
        </w:rPr>
        <w:t xml:space="preserve">, </w:t>
      </w:r>
      <w:r w:rsidRPr="003624B1">
        <w:rPr>
          <w:sz w:val="24"/>
          <w:szCs w:val="24"/>
        </w:rPr>
        <w:t>Дорошенка</w:t>
      </w:r>
      <w:r>
        <w:rPr>
          <w:sz w:val="24"/>
          <w:szCs w:val="24"/>
        </w:rPr>
        <w:t xml:space="preserve"> </w:t>
      </w:r>
      <w:r w:rsidRPr="009A1410">
        <w:rPr>
          <w:sz w:val="24"/>
          <w:szCs w:val="24"/>
        </w:rPr>
        <w:t>в с. Суховерхів Чернівецького району Чернівецької області</w:t>
      </w:r>
      <w:r>
        <w:rPr>
          <w:sz w:val="24"/>
          <w:szCs w:val="24"/>
        </w:rPr>
        <w:t xml:space="preserve"> у сумі 50000 грн. (п’ятдесят тисяч гривень), що додається. </w:t>
      </w:r>
    </w:p>
    <w:p w:rsidR="0046059B" w:rsidRPr="00C95011" w:rsidRDefault="0046059B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46059B" w:rsidRDefault="0046059B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46059B" w:rsidRPr="006A799C" w:rsidRDefault="0046059B" w:rsidP="00C95011">
      <w:pPr>
        <w:rPr>
          <w:b/>
        </w:rPr>
      </w:pPr>
    </w:p>
    <w:p w:rsidR="0046059B" w:rsidRPr="0042023F" w:rsidRDefault="0046059B" w:rsidP="00C95011">
      <w:pPr>
        <w:rPr>
          <w:b/>
        </w:rPr>
      </w:pPr>
      <w:r>
        <w:rPr>
          <w:b/>
        </w:rPr>
        <w:t xml:space="preserve">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46059B" w:rsidRPr="00BC40F0" w:rsidRDefault="0046059B" w:rsidP="00C95011">
      <w:pPr>
        <w:ind w:left="660"/>
        <w:rPr>
          <w:b/>
        </w:rPr>
      </w:pPr>
    </w:p>
    <w:p w:rsidR="0046059B" w:rsidRPr="00BC40F0" w:rsidRDefault="0046059B" w:rsidP="00C95011">
      <w:pPr>
        <w:ind w:left="660"/>
        <w:rPr>
          <w:b/>
        </w:rPr>
      </w:pPr>
    </w:p>
    <w:p w:rsidR="0046059B" w:rsidRDefault="0046059B" w:rsidP="00C95011">
      <w:pPr>
        <w:ind w:left="660"/>
        <w:rPr>
          <w:b/>
        </w:rPr>
      </w:pPr>
    </w:p>
    <w:sectPr w:rsidR="0046059B" w:rsidSect="00FF209F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165336"/>
    <w:rsid w:val="0023208A"/>
    <w:rsid w:val="002735E1"/>
    <w:rsid w:val="00297F32"/>
    <w:rsid w:val="0035688C"/>
    <w:rsid w:val="003624B1"/>
    <w:rsid w:val="00405AA0"/>
    <w:rsid w:val="0042023F"/>
    <w:rsid w:val="0045567C"/>
    <w:rsid w:val="0046059B"/>
    <w:rsid w:val="004B5396"/>
    <w:rsid w:val="004D4F78"/>
    <w:rsid w:val="00512D60"/>
    <w:rsid w:val="00527D9E"/>
    <w:rsid w:val="005B10B6"/>
    <w:rsid w:val="005E4956"/>
    <w:rsid w:val="005F1678"/>
    <w:rsid w:val="00615ADF"/>
    <w:rsid w:val="00622703"/>
    <w:rsid w:val="00627A1C"/>
    <w:rsid w:val="006935D3"/>
    <w:rsid w:val="006961A0"/>
    <w:rsid w:val="006A799C"/>
    <w:rsid w:val="006B0553"/>
    <w:rsid w:val="00734CC9"/>
    <w:rsid w:val="007B76E1"/>
    <w:rsid w:val="007F1DF1"/>
    <w:rsid w:val="00806A17"/>
    <w:rsid w:val="00882177"/>
    <w:rsid w:val="00950E2F"/>
    <w:rsid w:val="00973B4B"/>
    <w:rsid w:val="009A1410"/>
    <w:rsid w:val="009D1B8C"/>
    <w:rsid w:val="00A932B1"/>
    <w:rsid w:val="00A944BD"/>
    <w:rsid w:val="00AA2478"/>
    <w:rsid w:val="00AD03B7"/>
    <w:rsid w:val="00B80EF4"/>
    <w:rsid w:val="00BC3FCC"/>
    <w:rsid w:val="00BC40F0"/>
    <w:rsid w:val="00BF2FAD"/>
    <w:rsid w:val="00C207F9"/>
    <w:rsid w:val="00C95011"/>
    <w:rsid w:val="00D240E5"/>
    <w:rsid w:val="00DE0765"/>
    <w:rsid w:val="00DE76AB"/>
    <w:rsid w:val="00EA7FF4"/>
    <w:rsid w:val="00EE3159"/>
    <w:rsid w:val="00F00BA7"/>
    <w:rsid w:val="00FD2404"/>
    <w:rsid w:val="00FF2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76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240</Words>
  <Characters>1371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2025-10-13T11:10:00Z</cp:lastPrinted>
  <dcterms:created xsi:type="dcterms:W3CDTF">2025-10-13T13:21:00Z</dcterms:created>
  <dcterms:modified xsi:type="dcterms:W3CDTF">2025-10-27T08:42:00Z</dcterms:modified>
</cp:coreProperties>
</file>