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E5" w:rsidRDefault="004462E5" w:rsidP="00806A17">
      <w:pPr>
        <w:ind w:right="-2"/>
        <w:jc w:val="center"/>
        <w:rPr>
          <w:color w:val="000000"/>
        </w:rPr>
      </w:pPr>
      <w:r w:rsidRPr="00C95F9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5608" r:id="rId6"/>
        </w:object>
      </w:r>
    </w:p>
    <w:p w:rsidR="004462E5" w:rsidRDefault="004462E5" w:rsidP="00806A17">
      <w:pPr>
        <w:ind w:right="-2"/>
        <w:jc w:val="center"/>
        <w:rPr>
          <w:color w:val="000000"/>
        </w:rPr>
      </w:pPr>
    </w:p>
    <w:p w:rsidR="004462E5" w:rsidRDefault="004462E5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462E5" w:rsidRDefault="004462E5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462E5" w:rsidRDefault="004462E5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462E5" w:rsidRDefault="004462E5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4462E5" w:rsidRDefault="004462E5" w:rsidP="00806A17">
      <w:pPr>
        <w:jc w:val="center"/>
        <w:rPr>
          <w:b/>
          <w:color w:val="000000"/>
        </w:rPr>
      </w:pPr>
    </w:p>
    <w:p w:rsidR="004462E5" w:rsidRDefault="004462E5" w:rsidP="00806A17">
      <w:pPr>
        <w:jc w:val="center"/>
        <w:rPr>
          <w:b/>
          <w:color w:val="000000"/>
        </w:rPr>
      </w:pPr>
    </w:p>
    <w:p w:rsidR="004462E5" w:rsidRDefault="004462E5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462E5" w:rsidRDefault="004462E5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462E5" w:rsidRDefault="004462E5" w:rsidP="00806A17">
      <w:pPr>
        <w:jc w:val="center"/>
        <w:rPr>
          <w:color w:val="000000"/>
        </w:rPr>
      </w:pPr>
    </w:p>
    <w:p w:rsidR="004462E5" w:rsidRDefault="004462E5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м. Кіцмань                                                      </w:t>
      </w:r>
      <w:r w:rsidRPr="003A2073">
        <w:rPr>
          <w:b/>
          <w:color w:val="000000"/>
        </w:rPr>
        <w:t>№ 355/10</w:t>
      </w:r>
    </w:p>
    <w:p w:rsidR="004462E5" w:rsidRDefault="004462E5" w:rsidP="00806A17">
      <w:pPr>
        <w:rPr>
          <w:b/>
          <w:color w:val="000000"/>
        </w:rPr>
      </w:pPr>
    </w:p>
    <w:p w:rsidR="004462E5" w:rsidRPr="00BC3CA1" w:rsidRDefault="004462E5" w:rsidP="00BC3CA1">
      <w:pPr>
        <w:tabs>
          <w:tab w:val="left" w:pos="0"/>
          <w:tab w:val="left" w:pos="3969"/>
          <w:tab w:val="left" w:pos="4395"/>
          <w:tab w:val="left" w:pos="4536"/>
        </w:tabs>
        <w:spacing w:after="160" w:line="259" w:lineRule="auto"/>
        <w:ind w:right="4393"/>
        <w:jc w:val="both"/>
        <w:rPr>
          <w:rStyle w:val="Strong"/>
          <w:b w:val="0"/>
          <w:bCs w:val="0"/>
        </w:rPr>
      </w:pPr>
      <w:r w:rsidRPr="00BC3CA1">
        <w:rPr>
          <w:b/>
          <w:bCs/>
        </w:rPr>
        <w:t>Про затвердження кошторисної документації на Поточний ремонт вулиць Бажана, Романа Шухевича, Південної, І.Франка, Озерної, Богдана Михайлецького, Садової в м. Кіцмань Чернівецького району Чернівецької області</w:t>
      </w:r>
    </w:p>
    <w:p w:rsidR="004462E5" w:rsidRDefault="004462E5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4462E5" w:rsidRPr="00734CC9" w:rsidRDefault="004462E5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462E5" w:rsidRDefault="004462E5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>Поточний ремонт вулиць Бажана, Романа Шухевича, Південної, І.Франка, Озерної, Богдана Михайлецького</w:t>
      </w:r>
      <w:r w:rsidRPr="003624B1">
        <w:rPr>
          <w:sz w:val="24"/>
          <w:szCs w:val="24"/>
        </w:rPr>
        <w:t>, Садової</w:t>
      </w:r>
      <w:r>
        <w:rPr>
          <w:sz w:val="24"/>
          <w:szCs w:val="24"/>
        </w:rPr>
        <w:t xml:space="preserve"> </w:t>
      </w:r>
      <w:r w:rsidRPr="009A1410">
        <w:rPr>
          <w:sz w:val="24"/>
          <w:szCs w:val="24"/>
        </w:rPr>
        <w:t>в м. Кіцмань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462E5" w:rsidRPr="00072480" w:rsidRDefault="004462E5" w:rsidP="00BC3CA1">
      <w:pPr>
        <w:tabs>
          <w:tab w:val="left" w:pos="0"/>
          <w:tab w:val="left" w:pos="4395"/>
          <w:tab w:val="left" w:pos="4536"/>
        </w:tabs>
        <w:spacing w:after="160" w:line="259" w:lineRule="auto"/>
        <w:ind w:right="-1"/>
        <w:jc w:val="both"/>
        <w:rPr>
          <w:rStyle w:val="Strong"/>
          <w:b w:val="0"/>
          <w:bCs w:val="0"/>
        </w:rPr>
      </w:pPr>
    </w:p>
    <w:p w:rsidR="004462E5" w:rsidRDefault="004462E5" w:rsidP="00627A1C">
      <w:pPr>
        <w:pStyle w:val="BodyText3"/>
        <w:spacing w:after="0"/>
        <w:jc w:val="both"/>
        <w:rPr>
          <w:sz w:val="24"/>
          <w:szCs w:val="24"/>
        </w:rPr>
      </w:pPr>
    </w:p>
    <w:p w:rsidR="004462E5" w:rsidRPr="004D4F78" w:rsidRDefault="004462E5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462E5" w:rsidRPr="00C95011" w:rsidRDefault="004462E5" w:rsidP="00627A1C">
      <w:pPr>
        <w:pStyle w:val="BodyText3"/>
        <w:spacing w:after="0"/>
        <w:jc w:val="both"/>
        <w:rPr>
          <w:sz w:val="24"/>
          <w:szCs w:val="24"/>
        </w:rPr>
      </w:pPr>
    </w:p>
    <w:p w:rsidR="004462E5" w:rsidRPr="00BC3CA1" w:rsidRDefault="004462E5" w:rsidP="000B7774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BC3CA1">
        <w:rPr>
          <w:sz w:val="24"/>
          <w:szCs w:val="28"/>
        </w:rPr>
        <w:t xml:space="preserve">Затвердити кошторисну документацію на </w:t>
      </w:r>
      <w:r w:rsidRPr="00BC3CA1">
        <w:rPr>
          <w:sz w:val="24"/>
          <w:szCs w:val="24"/>
        </w:rPr>
        <w:t>Поточний ремонт вулиць Бажана, Романа Шухевича, Південної, І.Франка, Озерної, Богдана Михайлецького, Садової в м. Кіцмань Чернівецького району Чернівецької області у сумі 100</w:t>
      </w:r>
      <w:r>
        <w:rPr>
          <w:sz w:val="24"/>
          <w:szCs w:val="24"/>
        </w:rPr>
        <w:t>00</w:t>
      </w:r>
      <w:r w:rsidRPr="00BC3CA1">
        <w:rPr>
          <w:sz w:val="24"/>
          <w:szCs w:val="24"/>
        </w:rPr>
        <w:t>0 грн. (сто  тисяч гр</w:t>
      </w:r>
      <w:r>
        <w:rPr>
          <w:sz w:val="24"/>
          <w:szCs w:val="24"/>
        </w:rPr>
        <w:t>ивень</w:t>
      </w:r>
      <w:r w:rsidRPr="00BC3CA1">
        <w:rPr>
          <w:sz w:val="24"/>
          <w:szCs w:val="24"/>
        </w:rPr>
        <w:t xml:space="preserve">), що додається. </w:t>
      </w:r>
    </w:p>
    <w:p w:rsidR="004462E5" w:rsidRPr="00C95011" w:rsidRDefault="004462E5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4462E5" w:rsidRDefault="004462E5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4462E5" w:rsidRPr="006A799C" w:rsidRDefault="004462E5" w:rsidP="00C95011">
      <w:pPr>
        <w:rPr>
          <w:b/>
        </w:rPr>
      </w:pPr>
    </w:p>
    <w:p w:rsidR="004462E5" w:rsidRPr="0042023F" w:rsidRDefault="004462E5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4462E5" w:rsidRPr="0042023F" w:rsidSect="003A2073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0B7774"/>
    <w:rsid w:val="000D1C66"/>
    <w:rsid w:val="00165336"/>
    <w:rsid w:val="00217F4A"/>
    <w:rsid w:val="002316C3"/>
    <w:rsid w:val="0023208A"/>
    <w:rsid w:val="00297F32"/>
    <w:rsid w:val="0035688C"/>
    <w:rsid w:val="003624B1"/>
    <w:rsid w:val="00383FC0"/>
    <w:rsid w:val="003A2073"/>
    <w:rsid w:val="00405AA0"/>
    <w:rsid w:val="0042023F"/>
    <w:rsid w:val="004462E5"/>
    <w:rsid w:val="0045567C"/>
    <w:rsid w:val="004B5396"/>
    <w:rsid w:val="004D4F78"/>
    <w:rsid w:val="00512D60"/>
    <w:rsid w:val="005B263B"/>
    <w:rsid w:val="005C5E42"/>
    <w:rsid w:val="005E4956"/>
    <w:rsid w:val="00622703"/>
    <w:rsid w:val="00627A1C"/>
    <w:rsid w:val="006A799C"/>
    <w:rsid w:val="00734CC9"/>
    <w:rsid w:val="0076280E"/>
    <w:rsid w:val="007B76E1"/>
    <w:rsid w:val="007F1DF1"/>
    <w:rsid w:val="00802085"/>
    <w:rsid w:val="00806A17"/>
    <w:rsid w:val="008A6E61"/>
    <w:rsid w:val="00950E2F"/>
    <w:rsid w:val="00951D6A"/>
    <w:rsid w:val="00973B4B"/>
    <w:rsid w:val="009A1410"/>
    <w:rsid w:val="009F4E9B"/>
    <w:rsid w:val="00B80EF4"/>
    <w:rsid w:val="00BC3CA1"/>
    <w:rsid w:val="00BC3FCC"/>
    <w:rsid w:val="00BC40F0"/>
    <w:rsid w:val="00BF2FAD"/>
    <w:rsid w:val="00C207F9"/>
    <w:rsid w:val="00C95011"/>
    <w:rsid w:val="00C95F98"/>
    <w:rsid w:val="00D031D9"/>
    <w:rsid w:val="00D240E5"/>
    <w:rsid w:val="00D52BB9"/>
    <w:rsid w:val="00D70255"/>
    <w:rsid w:val="00DE0765"/>
    <w:rsid w:val="00DE76AB"/>
    <w:rsid w:val="00E104FD"/>
    <w:rsid w:val="00EA7FF4"/>
    <w:rsid w:val="00EE3159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93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246</Words>
  <Characters>1403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2025-10-27T08:19:00Z</cp:lastPrinted>
  <dcterms:created xsi:type="dcterms:W3CDTF">2025-10-13T13:30:00Z</dcterms:created>
  <dcterms:modified xsi:type="dcterms:W3CDTF">2025-10-27T08:20:00Z</dcterms:modified>
</cp:coreProperties>
</file>